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0115F" w14:textId="63078884" w:rsidR="00524388" w:rsidRDefault="006C5332" w:rsidP="006C5332">
      <w:pPr>
        <w:pStyle w:val="Title"/>
      </w:pPr>
      <w:r>
        <w:t>Prayer Box</w:t>
      </w:r>
    </w:p>
    <w:p w14:paraId="6DB5C247" w14:textId="55C75E78" w:rsidR="00524388" w:rsidRDefault="006C5332" w:rsidP="006C5332">
      <w:r>
        <w:t xml:space="preserve">Based on the beautiful Lord’s Prayer found in Matthew 6:5-15 and Jesus’ instruction about prayer, this sermon series covers 12 unique and essential instructions on prayer. Each week you are invited to a deeper prayer life and conversation with our loving God by writing a daily prayer and placing it in your prayer box. </w:t>
      </w:r>
    </w:p>
    <w:p w14:paraId="363C5338" w14:textId="672B7ACF" w:rsidR="006C5332" w:rsidRDefault="006C5332" w:rsidP="006C5332">
      <w:r>
        <w:t xml:space="preserve">Please feel free to use this digital prayer box, to keep track of your daily prayers over the next 12 weeks. </w:t>
      </w:r>
    </w:p>
    <w:p w14:paraId="70EB0E08" w14:textId="3B1F0097" w:rsidR="00524388" w:rsidRDefault="006C5332">
      <w:pPr>
        <w:jc w:val="center"/>
      </w:pPr>
      <w:r>
        <w:rPr>
          <w:noProof/>
        </w:rPr>
        <w:drawing>
          <wp:inline distT="0" distB="0" distL="0" distR="0" wp14:anchorId="2F6668DD" wp14:editId="602949EC">
            <wp:extent cx="4815495" cy="2697932"/>
            <wp:effectExtent l="0" t="0" r="0" b="0"/>
            <wp:docPr id="3236331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633157" name="Picture 3236331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56365" cy="2720830"/>
                    </a:xfrm>
                    <a:prstGeom prst="rect">
                      <a:avLst/>
                    </a:prstGeom>
                  </pic:spPr>
                </pic:pic>
              </a:graphicData>
            </a:graphic>
          </wp:inline>
        </w:drawing>
      </w:r>
    </w:p>
    <w:p w14:paraId="04864CDC" w14:textId="11600C86" w:rsidR="00524388" w:rsidRDefault="006C5332">
      <w:r>
        <w:t xml:space="preserve">Instructions: Save this file on your desktop and open each day, scroll to the current week and day and type in your prayer. Don’t forget to click “Save” each day after recording your prayer. </w:t>
      </w:r>
    </w:p>
    <w:p w14:paraId="580480C4" w14:textId="77777777" w:rsidR="006C5332" w:rsidRDefault="006C5332"/>
    <w:p w14:paraId="2F1407F1" w14:textId="4975C789" w:rsidR="006C5332" w:rsidRDefault="006C5332">
      <w:r>
        <w:br w:type="page"/>
      </w:r>
    </w:p>
    <w:p w14:paraId="4674B2C1" w14:textId="33B9FD31" w:rsidR="006C5332" w:rsidRDefault="006C5332" w:rsidP="006C5332">
      <w:pPr>
        <w:pStyle w:val="Heading1"/>
        <w:spacing w:before="0" w:after="0" w:line="276" w:lineRule="auto"/>
      </w:pPr>
      <w:r>
        <w:lastRenderedPageBreak/>
        <w:t xml:space="preserve">Jesus, </w:t>
      </w:r>
      <w:proofErr w:type="gramStart"/>
      <w:r>
        <w:t>Teach</w:t>
      </w:r>
      <w:proofErr w:type="gramEnd"/>
      <w:r>
        <w:t xml:space="preserve"> us to Pray</w:t>
      </w:r>
    </w:p>
    <w:p w14:paraId="1AC747CD" w14:textId="77777777" w:rsidR="00B503BD" w:rsidRDefault="00B503BD" w:rsidP="006C5332">
      <w:pPr>
        <w:spacing w:after="0" w:line="276" w:lineRule="auto"/>
      </w:pPr>
      <w:r>
        <w:t>September 10</w:t>
      </w:r>
      <w:r w:rsidRPr="00B503BD">
        <w:rPr>
          <w:vertAlign w:val="superscript"/>
        </w:rPr>
        <w:t>th</w:t>
      </w:r>
      <w:r>
        <w:t xml:space="preserve">, 2023 </w:t>
      </w:r>
    </w:p>
    <w:p w14:paraId="4F6AF13F" w14:textId="1E0E044A" w:rsidR="006C5332" w:rsidRDefault="006C5332" w:rsidP="006C5332">
      <w:pPr>
        <w:spacing w:after="0" w:line="276" w:lineRule="auto"/>
      </w:pPr>
      <w:r>
        <w:t>Week 1 – Matthew 6:5-8</w:t>
      </w:r>
    </w:p>
    <w:p w14:paraId="7257F3D8" w14:textId="5F8F54F0" w:rsidR="006C5332" w:rsidRDefault="00AC6DF5" w:rsidP="006C5332">
      <w:pPr>
        <w:spacing w:after="0" w:line="276" w:lineRule="auto"/>
        <w:rPr>
          <w:i/>
          <w:iCs/>
        </w:rPr>
      </w:pPr>
      <w:r>
        <w:rPr>
          <w:i/>
          <w:iCs/>
        </w:rPr>
        <w:t>“</w:t>
      </w:r>
      <w:r w:rsidR="006C5332">
        <w:rPr>
          <w:i/>
          <w:iCs/>
        </w:rPr>
        <w:t>And when you pray, do not be like the hypocrites, for they love to pray standing in the synagogues and on the street corners to be seen by others…”</w:t>
      </w:r>
    </w:p>
    <w:p w14:paraId="2CC4CE0E" w14:textId="2F2E24D7" w:rsidR="006C5332" w:rsidRDefault="006C5332" w:rsidP="006C5332">
      <w:pPr>
        <w:spacing w:after="0" w:line="276" w:lineRule="auto"/>
        <w:rPr>
          <w:i/>
          <w:iCs/>
        </w:rPr>
      </w:pPr>
    </w:p>
    <w:p w14:paraId="4CD1B72A" w14:textId="5227E92D" w:rsidR="006C5332" w:rsidRDefault="006C5332" w:rsidP="006C5332">
      <w:pPr>
        <w:spacing w:after="0" w:line="276" w:lineRule="auto"/>
      </w:pPr>
      <w:r>
        <w:t>Sunday</w:t>
      </w:r>
    </w:p>
    <w:p w14:paraId="6E6A65F0" w14:textId="3652C414" w:rsidR="006C5332" w:rsidRDefault="006C5332" w:rsidP="006C5332">
      <w:pPr>
        <w:spacing w:after="0" w:line="276" w:lineRule="auto"/>
        <w:rPr>
          <w:i/>
          <w:iCs/>
        </w:rPr>
      </w:pPr>
      <w:r>
        <w:rPr>
          <w:i/>
          <w:iCs/>
        </w:rPr>
        <w:t>Dear Jesus,</w:t>
      </w:r>
    </w:p>
    <w:p w14:paraId="486E7FC1" w14:textId="52CD1CE6" w:rsidR="006C5332" w:rsidRDefault="003F22FD" w:rsidP="006C5332">
      <w:pPr>
        <w:spacing w:after="0" w:line="276" w:lineRule="auto"/>
      </w:pPr>
      <w:r>
        <w:fldChar w:fldCharType="begin">
          <w:ffData>
            <w:name w:val="Text1"/>
            <w:enabled/>
            <w:calcOnExit w:val="0"/>
            <w:textInput>
              <w:default w:val="Type your daily prayer here"/>
            </w:textInput>
          </w:ffData>
        </w:fldChar>
      </w:r>
      <w:bookmarkStart w:id="0" w:name="Text1"/>
      <w:r>
        <w:instrText xml:space="preserve"> FORMTEXT </w:instrText>
      </w:r>
      <w:r>
        <w:fldChar w:fldCharType="separate"/>
      </w:r>
      <w:r>
        <w:rPr>
          <w:noProof/>
        </w:rPr>
        <w:t>Type your daily prayer here</w:t>
      </w:r>
      <w:r>
        <w:fldChar w:fldCharType="end"/>
      </w:r>
      <w:bookmarkEnd w:id="0"/>
    </w:p>
    <w:p w14:paraId="24A12187" w14:textId="77777777" w:rsidR="003F4310" w:rsidRDefault="003F4310" w:rsidP="006C5332">
      <w:pPr>
        <w:spacing w:after="0" w:line="276" w:lineRule="auto"/>
      </w:pPr>
    </w:p>
    <w:p w14:paraId="0A883EB5" w14:textId="77777777" w:rsidR="003F4310" w:rsidRDefault="003F4310" w:rsidP="006C5332">
      <w:pPr>
        <w:spacing w:after="0" w:line="276" w:lineRule="auto"/>
      </w:pPr>
    </w:p>
    <w:p w14:paraId="46FFB90B" w14:textId="3ADFF6DC" w:rsidR="003F4310" w:rsidRDefault="003F4310" w:rsidP="003F4310">
      <w:pPr>
        <w:spacing w:after="0" w:line="276" w:lineRule="auto"/>
      </w:pPr>
      <w:r>
        <w:t>Monday</w:t>
      </w:r>
    </w:p>
    <w:p w14:paraId="5B6ABCED" w14:textId="77777777" w:rsidR="003F4310" w:rsidRDefault="003F4310" w:rsidP="003F4310">
      <w:pPr>
        <w:spacing w:after="0" w:line="276" w:lineRule="auto"/>
        <w:rPr>
          <w:i/>
          <w:iCs/>
        </w:rPr>
      </w:pPr>
      <w:r>
        <w:rPr>
          <w:i/>
          <w:iCs/>
        </w:rPr>
        <w:t>Dear Jesus,</w:t>
      </w:r>
    </w:p>
    <w:p w14:paraId="28DEB973" w14:textId="77777777" w:rsidR="003F4310" w:rsidRPr="006C5332" w:rsidRDefault="003F4310" w:rsidP="003F431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6614CCBF" w14:textId="77777777" w:rsidR="003F4310" w:rsidRDefault="003F4310" w:rsidP="006C5332">
      <w:pPr>
        <w:spacing w:after="0" w:line="276" w:lineRule="auto"/>
        <w:rPr>
          <w:i/>
          <w:iCs/>
        </w:rPr>
      </w:pPr>
    </w:p>
    <w:p w14:paraId="7C705731" w14:textId="77777777" w:rsidR="003F4310" w:rsidRDefault="003F4310" w:rsidP="006C5332">
      <w:pPr>
        <w:spacing w:after="0" w:line="276" w:lineRule="auto"/>
        <w:rPr>
          <w:i/>
          <w:iCs/>
        </w:rPr>
      </w:pPr>
    </w:p>
    <w:p w14:paraId="137CDF9B" w14:textId="1BDE77DC" w:rsidR="003F4310" w:rsidRDefault="003F4310" w:rsidP="003F4310">
      <w:pPr>
        <w:spacing w:after="0" w:line="276" w:lineRule="auto"/>
      </w:pPr>
      <w:r>
        <w:t>Tuesday</w:t>
      </w:r>
    </w:p>
    <w:p w14:paraId="389AE89E" w14:textId="77777777" w:rsidR="003F4310" w:rsidRDefault="003F4310" w:rsidP="003F4310">
      <w:pPr>
        <w:spacing w:after="0" w:line="276" w:lineRule="auto"/>
        <w:rPr>
          <w:i/>
          <w:iCs/>
        </w:rPr>
      </w:pPr>
      <w:r>
        <w:rPr>
          <w:i/>
          <w:iCs/>
        </w:rPr>
        <w:t>Dear Jesus,</w:t>
      </w:r>
    </w:p>
    <w:p w14:paraId="29DACECA" w14:textId="77777777" w:rsidR="003F4310" w:rsidRPr="006C5332" w:rsidRDefault="003F4310" w:rsidP="003F431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191DA9F" w14:textId="77777777" w:rsidR="003F4310" w:rsidRDefault="003F4310" w:rsidP="006C5332">
      <w:pPr>
        <w:spacing w:after="0" w:line="276" w:lineRule="auto"/>
        <w:rPr>
          <w:i/>
          <w:iCs/>
        </w:rPr>
      </w:pPr>
    </w:p>
    <w:p w14:paraId="02F34A7F" w14:textId="77777777" w:rsidR="003F4310" w:rsidRDefault="003F4310" w:rsidP="006C5332">
      <w:pPr>
        <w:spacing w:after="0" w:line="276" w:lineRule="auto"/>
        <w:rPr>
          <w:i/>
          <w:iCs/>
        </w:rPr>
      </w:pPr>
    </w:p>
    <w:p w14:paraId="30D80E94" w14:textId="44B1F44F" w:rsidR="003F4310" w:rsidRDefault="003F4310" w:rsidP="003F4310">
      <w:pPr>
        <w:spacing w:after="0" w:line="276" w:lineRule="auto"/>
      </w:pPr>
      <w:r>
        <w:t>Wednesday</w:t>
      </w:r>
    </w:p>
    <w:p w14:paraId="6BB3FE48" w14:textId="77777777" w:rsidR="003F4310" w:rsidRDefault="003F4310" w:rsidP="003F4310">
      <w:pPr>
        <w:spacing w:after="0" w:line="276" w:lineRule="auto"/>
        <w:rPr>
          <w:i/>
          <w:iCs/>
        </w:rPr>
      </w:pPr>
      <w:r>
        <w:rPr>
          <w:i/>
          <w:iCs/>
        </w:rPr>
        <w:t>Dear Jesus,</w:t>
      </w:r>
    </w:p>
    <w:p w14:paraId="732F0B09" w14:textId="77777777" w:rsidR="003F4310" w:rsidRPr="006C5332" w:rsidRDefault="003F4310" w:rsidP="003F431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777DD16C" w14:textId="77777777" w:rsidR="003F4310" w:rsidRDefault="003F4310" w:rsidP="006C5332">
      <w:pPr>
        <w:spacing w:after="0" w:line="276" w:lineRule="auto"/>
        <w:rPr>
          <w:i/>
          <w:iCs/>
        </w:rPr>
      </w:pPr>
    </w:p>
    <w:p w14:paraId="4DEC7A8A" w14:textId="77777777" w:rsidR="003F4310" w:rsidRDefault="003F4310" w:rsidP="006C5332">
      <w:pPr>
        <w:spacing w:after="0" w:line="276" w:lineRule="auto"/>
        <w:rPr>
          <w:i/>
          <w:iCs/>
        </w:rPr>
      </w:pPr>
    </w:p>
    <w:p w14:paraId="3C8D0EF2" w14:textId="24602D45" w:rsidR="003F4310" w:rsidRDefault="003F4310" w:rsidP="003F4310">
      <w:pPr>
        <w:spacing w:after="0" w:line="276" w:lineRule="auto"/>
      </w:pPr>
      <w:r>
        <w:t>Thursday</w:t>
      </w:r>
    </w:p>
    <w:p w14:paraId="0A833C73" w14:textId="77777777" w:rsidR="003F4310" w:rsidRDefault="003F4310" w:rsidP="003F4310">
      <w:pPr>
        <w:spacing w:after="0" w:line="276" w:lineRule="auto"/>
        <w:rPr>
          <w:i/>
          <w:iCs/>
        </w:rPr>
      </w:pPr>
      <w:r>
        <w:rPr>
          <w:i/>
          <w:iCs/>
        </w:rPr>
        <w:t>Dear Jesus,</w:t>
      </w:r>
    </w:p>
    <w:p w14:paraId="67B2B5C8" w14:textId="77777777" w:rsidR="003F4310" w:rsidRPr="006C5332" w:rsidRDefault="003F4310" w:rsidP="003F431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6FF8F2F2" w14:textId="77777777" w:rsidR="003F4310" w:rsidRDefault="003F4310" w:rsidP="006C5332">
      <w:pPr>
        <w:spacing w:after="0" w:line="276" w:lineRule="auto"/>
        <w:rPr>
          <w:i/>
          <w:iCs/>
        </w:rPr>
      </w:pPr>
    </w:p>
    <w:p w14:paraId="3C614908" w14:textId="77777777" w:rsidR="003F4310" w:rsidRDefault="003F4310" w:rsidP="006C5332">
      <w:pPr>
        <w:spacing w:after="0" w:line="276" w:lineRule="auto"/>
        <w:rPr>
          <w:i/>
          <w:iCs/>
        </w:rPr>
      </w:pPr>
    </w:p>
    <w:p w14:paraId="70C5CD11" w14:textId="70C0423A" w:rsidR="003F4310" w:rsidRDefault="003F4310" w:rsidP="003F4310">
      <w:pPr>
        <w:spacing w:after="0" w:line="276" w:lineRule="auto"/>
      </w:pPr>
      <w:r>
        <w:t>Friday</w:t>
      </w:r>
    </w:p>
    <w:p w14:paraId="6F58EBD3" w14:textId="77777777" w:rsidR="003F4310" w:rsidRDefault="003F4310" w:rsidP="003F4310">
      <w:pPr>
        <w:spacing w:after="0" w:line="276" w:lineRule="auto"/>
        <w:rPr>
          <w:i/>
          <w:iCs/>
        </w:rPr>
      </w:pPr>
      <w:r>
        <w:rPr>
          <w:i/>
          <w:iCs/>
        </w:rPr>
        <w:t>Dear Jesus,</w:t>
      </w:r>
    </w:p>
    <w:p w14:paraId="415BF803" w14:textId="77777777" w:rsidR="003F4310" w:rsidRPr="006C5332" w:rsidRDefault="003F4310" w:rsidP="003F431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3DD35DE4" w14:textId="77777777" w:rsidR="003F4310" w:rsidRDefault="003F4310" w:rsidP="006C5332">
      <w:pPr>
        <w:spacing w:after="0" w:line="276" w:lineRule="auto"/>
        <w:rPr>
          <w:i/>
          <w:iCs/>
        </w:rPr>
      </w:pPr>
    </w:p>
    <w:p w14:paraId="38EE2B91" w14:textId="77777777" w:rsidR="003F4310" w:rsidRDefault="003F4310" w:rsidP="006C5332">
      <w:pPr>
        <w:spacing w:after="0" w:line="276" w:lineRule="auto"/>
        <w:rPr>
          <w:i/>
          <w:iCs/>
        </w:rPr>
      </w:pPr>
    </w:p>
    <w:p w14:paraId="67D342F4" w14:textId="49469E83" w:rsidR="003F4310" w:rsidRDefault="003F4310" w:rsidP="003F4310">
      <w:pPr>
        <w:spacing w:after="0" w:line="276" w:lineRule="auto"/>
      </w:pPr>
      <w:r>
        <w:t>Saturday</w:t>
      </w:r>
    </w:p>
    <w:p w14:paraId="2EBC6B4D" w14:textId="77777777" w:rsidR="003F4310" w:rsidRDefault="003F4310" w:rsidP="003F4310">
      <w:pPr>
        <w:spacing w:after="0" w:line="276" w:lineRule="auto"/>
        <w:rPr>
          <w:i/>
          <w:iCs/>
        </w:rPr>
      </w:pPr>
      <w:r>
        <w:rPr>
          <w:i/>
          <w:iCs/>
        </w:rPr>
        <w:t>Dear Jesus,</w:t>
      </w:r>
    </w:p>
    <w:p w14:paraId="0D6D2897" w14:textId="77777777" w:rsidR="003F4310" w:rsidRPr="006C5332" w:rsidRDefault="003F4310" w:rsidP="003F431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2FDCCC75" w14:textId="0EC61761" w:rsidR="003F4310" w:rsidRDefault="003F4310">
      <w:pPr>
        <w:rPr>
          <w:i/>
          <w:iCs/>
        </w:rPr>
      </w:pPr>
      <w:r>
        <w:rPr>
          <w:i/>
          <w:iCs/>
        </w:rPr>
        <w:br w:type="page"/>
      </w:r>
    </w:p>
    <w:p w14:paraId="03077BAC" w14:textId="6F59C6DD" w:rsidR="003F4310" w:rsidRDefault="003F4310" w:rsidP="003F4310">
      <w:pPr>
        <w:pStyle w:val="Heading1"/>
        <w:spacing w:before="0" w:after="0" w:line="276" w:lineRule="auto"/>
      </w:pPr>
      <w:r>
        <w:lastRenderedPageBreak/>
        <w:t>Our Father in heaven, hallowed be your name.</w:t>
      </w:r>
    </w:p>
    <w:p w14:paraId="0E9A8D56" w14:textId="21AFFDE4" w:rsidR="00B503BD" w:rsidRDefault="00B503BD" w:rsidP="003F4310">
      <w:pPr>
        <w:spacing w:after="0" w:line="276" w:lineRule="auto"/>
      </w:pPr>
      <w:r>
        <w:t>September 17</w:t>
      </w:r>
      <w:r w:rsidRPr="00B503BD">
        <w:rPr>
          <w:vertAlign w:val="superscript"/>
        </w:rPr>
        <w:t>th</w:t>
      </w:r>
      <w:r>
        <w:t>, 2023</w:t>
      </w:r>
    </w:p>
    <w:p w14:paraId="512015A1" w14:textId="6A1A50CC" w:rsidR="003F4310" w:rsidRDefault="003F4310" w:rsidP="003F4310">
      <w:pPr>
        <w:spacing w:after="0" w:line="276" w:lineRule="auto"/>
      </w:pPr>
      <w:r>
        <w:t xml:space="preserve">Week </w:t>
      </w:r>
      <w:r>
        <w:t>2</w:t>
      </w:r>
      <w:r>
        <w:t xml:space="preserve"> – </w:t>
      </w:r>
      <w:r>
        <w:t>Luke 1:46-55</w:t>
      </w:r>
    </w:p>
    <w:p w14:paraId="56EA9868" w14:textId="18C725C4" w:rsidR="003F4310" w:rsidRDefault="003F4310" w:rsidP="003F4310">
      <w:pPr>
        <w:spacing w:after="0" w:line="276" w:lineRule="auto"/>
        <w:rPr>
          <w:i/>
          <w:iCs/>
        </w:rPr>
      </w:pPr>
      <w:r>
        <w:rPr>
          <w:i/>
          <w:iCs/>
        </w:rPr>
        <w:t>“My soul glorifies the Lord and my spirit rejoices in God my savior…</w:t>
      </w:r>
      <w:r>
        <w:rPr>
          <w:i/>
          <w:iCs/>
        </w:rPr>
        <w:t>”</w:t>
      </w:r>
    </w:p>
    <w:p w14:paraId="00E5B33D" w14:textId="77777777" w:rsidR="003F4310" w:rsidRDefault="003F4310" w:rsidP="003F4310">
      <w:pPr>
        <w:spacing w:after="0" w:line="276" w:lineRule="auto"/>
        <w:rPr>
          <w:i/>
          <w:iCs/>
        </w:rPr>
      </w:pPr>
    </w:p>
    <w:p w14:paraId="0719DC64" w14:textId="77777777" w:rsidR="003F4310" w:rsidRDefault="003F4310" w:rsidP="003F4310">
      <w:pPr>
        <w:spacing w:after="0" w:line="276" w:lineRule="auto"/>
      </w:pPr>
      <w:r>
        <w:t>Sunday</w:t>
      </w:r>
    </w:p>
    <w:p w14:paraId="0628A8C6" w14:textId="77777777" w:rsidR="003F4310" w:rsidRDefault="003F4310" w:rsidP="003F4310">
      <w:pPr>
        <w:spacing w:after="0" w:line="276" w:lineRule="auto"/>
        <w:rPr>
          <w:i/>
          <w:iCs/>
        </w:rPr>
      </w:pPr>
      <w:r>
        <w:rPr>
          <w:i/>
          <w:iCs/>
        </w:rPr>
        <w:t>Dear Jesus,</w:t>
      </w:r>
    </w:p>
    <w:p w14:paraId="60DF54A2" w14:textId="77777777" w:rsidR="003F4310" w:rsidRDefault="003F4310" w:rsidP="003F4310">
      <w:pPr>
        <w:spacing w:after="0" w:line="276" w:lineRule="auto"/>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72BEC2D9" w14:textId="77777777" w:rsidR="003F4310" w:rsidRDefault="003F4310" w:rsidP="003F4310">
      <w:pPr>
        <w:spacing w:after="0" w:line="276" w:lineRule="auto"/>
      </w:pPr>
    </w:p>
    <w:p w14:paraId="1B45E7F6" w14:textId="77777777" w:rsidR="003F4310" w:rsidRDefault="003F4310" w:rsidP="003F4310">
      <w:pPr>
        <w:spacing w:after="0" w:line="276" w:lineRule="auto"/>
      </w:pPr>
    </w:p>
    <w:p w14:paraId="63E075D9" w14:textId="77777777" w:rsidR="003F4310" w:rsidRDefault="003F4310" w:rsidP="003F4310">
      <w:pPr>
        <w:spacing w:after="0" w:line="276" w:lineRule="auto"/>
      </w:pPr>
      <w:r>
        <w:t>Monday</w:t>
      </w:r>
    </w:p>
    <w:p w14:paraId="3515E97D" w14:textId="77777777" w:rsidR="003F4310" w:rsidRDefault="003F4310" w:rsidP="003F4310">
      <w:pPr>
        <w:spacing w:after="0" w:line="276" w:lineRule="auto"/>
        <w:rPr>
          <w:i/>
          <w:iCs/>
        </w:rPr>
      </w:pPr>
      <w:r>
        <w:rPr>
          <w:i/>
          <w:iCs/>
        </w:rPr>
        <w:t>Dear Jesus,</w:t>
      </w:r>
    </w:p>
    <w:p w14:paraId="24AB2A37" w14:textId="77777777" w:rsidR="003F4310" w:rsidRPr="006C5332" w:rsidRDefault="003F4310" w:rsidP="003F431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557F5699" w14:textId="77777777" w:rsidR="003F4310" w:rsidRDefault="003F4310" w:rsidP="003F4310">
      <w:pPr>
        <w:spacing w:after="0" w:line="276" w:lineRule="auto"/>
        <w:rPr>
          <w:i/>
          <w:iCs/>
        </w:rPr>
      </w:pPr>
    </w:p>
    <w:p w14:paraId="112A0486" w14:textId="77777777" w:rsidR="003F4310" w:rsidRDefault="003F4310" w:rsidP="003F4310">
      <w:pPr>
        <w:spacing w:after="0" w:line="276" w:lineRule="auto"/>
        <w:rPr>
          <w:i/>
          <w:iCs/>
        </w:rPr>
      </w:pPr>
    </w:p>
    <w:p w14:paraId="13FC5376" w14:textId="77777777" w:rsidR="003F4310" w:rsidRDefault="003F4310" w:rsidP="003F4310">
      <w:pPr>
        <w:spacing w:after="0" w:line="276" w:lineRule="auto"/>
      </w:pPr>
      <w:r>
        <w:t>Tuesday</w:t>
      </w:r>
    </w:p>
    <w:p w14:paraId="521A93FB" w14:textId="77777777" w:rsidR="003F4310" w:rsidRDefault="003F4310" w:rsidP="003F4310">
      <w:pPr>
        <w:spacing w:after="0" w:line="276" w:lineRule="auto"/>
        <w:rPr>
          <w:i/>
          <w:iCs/>
        </w:rPr>
      </w:pPr>
      <w:r>
        <w:rPr>
          <w:i/>
          <w:iCs/>
        </w:rPr>
        <w:t>Dear Jesus,</w:t>
      </w:r>
    </w:p>
    <w:p w14:paraId="60ABF446" w14:textId="77777777" w:rsidR="003F4310" w:rsidRPr="006C5332" w:rsidRDefault="003F4310" w:rsidP="003F431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3FC71771" w14:textId="77777777" w:rsidR="003F4310" w:rsidRDefault="003F4310" w:rsidP="003F4310">
      <w:pPr>
        <w:spacing w:after="0" w:line="276" w:lineRule="auto"/>
        <w:rPr>
          <w:i/>
          <w:iCs/>
        </w:rPr>
      </w:pPr>
    </w:p>
    <w:p w14:paraId="53DB271C" w14:textId="77777777" w:rsidR="003F4310" w:rsidRDefault="003F4310" w:rsidP="003F4310">
      <w:pPr>
        <w:spacing w:after="0" w:line="276" w:lineRule="auto"/>
        <w:rPr>
          <w:i/>
          <w:iCs/>
        </w:rPr>
      </w:pPr>
    </w:p>
    <w:p w14:paraId="19784DF1" w14:textId="77777777" w:rsidR="003F4310" w:rsidRDefault="003F4310" w:rsidP="003F4310">
      <w:pPr>
        <w:spacing w:after="0" w:line="276" w:lineRule="auto"/>
      </w:pPr>
      <w:r>
        <w:t>Wednesday</w:t>
      </w:r>
    </w:p>
    <w:p w14:paraId="3752D830" w14:textId="77777777" w:rsidR="003F4310" w:rsidRDefault="003F4310" w:rsidP="003F4310">
      <w:pPr>
        <w:spacing w:after="0" w:line="276" w:lineRule="auto"/>
        <w:rPr>
          <w:i/>
          <w:iCs/>
        </w:rPr>
      </w:pPr>
      <w:r>
        <w:rPr>
          <w:i/>
          <w:iCs/>
        </w:rPr>
        <w:t>Dear Jesus,</w:t>
      </w:r>
    </w:p>
    <w:p w14:paraId="003C87C7" w14:textId="77777777" w:rsidR="003F4310" w:rsidRPr="006C5332" w:rsidRDefault="003F4310" w:rsidP="003F431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2D3184B5" w14:textId="77777777" w:rsidR="003F4310" w:rsidRDefault="003F4310" w:rsidP="003F4310">
      <w:pPr>
        <w:spacing w:after="0" w:line="276" w:lineRule="auto"/>
        <w:rPr>
          <w:i/>
          <w:iCs/>
        </w:rPr>
      </w:pPr>
    </w:p>
    <w:p w14:paraId="5FBCDC0F" w14:textId="77777777" w:rsidR="003F4310" w:rsidRDefault="003F4310" w:rsidP="003F4310">
      <w:pPr>
        <w:spacing w:after="0" w:line="276" w:lineRule="auto"/>
        <w:rPr>
          <w:i/>
          <w:iCs/>
        </w:rPr>
      </w:pPr>
    </w:p>
    <w:p w14:paraId="6B531E89" w14:textId="77777777" w:rsidR="003F4310" w:rsidRDefault="003F4310" w:rsidP="003F4310">
      <w:pPr>
        <w:spacing w:after="0" w:line="276" w:lineRule="auto"/>
      </w:pPr>
      <w:r>
        <w:t>Thursday</w:t>
      </w:r>
    </w:p>
    <w:p w14:paraId="6EC76DF8" w14:textId="77777777" w:rsidR="003F4310" w:rsidRDefault="003F4310" w:rsidP="003F4310">
      <w:pPr>
        <w:spacing w:after="0" w:line="276" w:lineRule="auto"/>
        <w:rPr>
          <w:i/>
          <w:iCs/>
        </w:rPr>
      </w:pPr>
      <w:r>
        <w:rPr>
          <w:i/>
          <w:iCs/>
        </w:rPr>
        <w:t>Dear Jesus,</w:t>
      </w:r>
    </w:p>
    <w:p w14:paraId="73D2BB33" w14:textId="77777777" w:rsidR="003F4310" w:rsidRPr="006C5332" w:rsidRDefault="003F4310" w:rsidP="003F431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76649A52" w14:textId="77777777" w:rsidR="003F4310" w:rsidRDefault="003F4310" w:rsidP="003F4310">
      <w:pPr>
        <w:spacing w:after="0" w:line="276" w:lineRule="auto"/>
        <w:rPr>
          <w:i/>
          <w:iCs/>
        </w:rPr>
      </w:pPr>
    </w:p>
    <w:p w14:paraId="0C81334E" w14:textId="77777777" w:rsidR="003F4310" w:rsidRDefault="003F4310" w:rsidP="003F4310">
      <w:pPr>
        <w:spacing w:after="0" w:line="276" w:lineRule="auto"/>
        <w:rPr>
          <w:i/>
          <w:iCs/>
        </w:rPr>
      </w:pPr>
    </w:p>
    <w:p w14:paraId="5399E005" w14:textId="77777777" w:rsidR="003F4310" w:rsidRDefault="003F4310" w:rsidP="003F4310">
      <w:pPr>
        <w:spacing w:after="0" w:line="276" w:lineRule="auto"/>
      </w:pPr>
      <w:r>
        <w:t>Friday</w:t>
      </w:r>
    </w:p>
    <w:p w14:paraId="513411DB" w14:textId="77777777" w:rsidR="003F4310" w:rsidRDefault="003F4310" w:rsidP="003F4310">
      <w:pPr>
        <w:spacing w:after="0" w:line="276" w:lineRule="auto"/>
        <w:rPr>
          <w:i/>
          <w:iCs/>
        </w:rPr>
      </w:pPr>
      <w:r>
        <w:rPr>
          <w:i/>
          <w:iCs/>
        </w:rPr>
        <w:t>Dear Jesus,</w:t>
      </w:r>
    </w:p>
    <w:p w14:paraId="559DE9EE" w14:textId="77777777" w:rsidR="003F4310" w:rsidRPr="006C5332" w:rsidRDefault="003F4310" w:rsidP="003F431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26243477" w14:textId="77777777" w:rsidR="003F4310" w:rsidRDefault="003F4310" w:rsidP="003F4310">
      <w:pPr>
        <w:spacing w:after="0" w:line="276" w:lineRule="auto"/>
        <w:rPr>
          <w:i/>
          <w:iCs/>
        </w:rPr>
      </w:pPr>
    </w:p>
    <w:p w14:paraId="55FD8D60" w14:textId="77777777" w:rsidR="003F4310" w:rsidRDefault="003F4310" w:rsidP="003F4310">
      <w:pPr>
        <w:spacing w:after="0" w:line="276" w:lineRule="auto"/>
        <w:rPr>
          <w:i/>
          <w:iCs/>
        </w:rPr>
      </w:pPr>
    </w:p>
    <w:p w14:paraId="7B257509" w14:textId="77777777" w:rsidR="003F4310" w:rsidRDefault="003F4310" w:rsidP="003F4310">
      <w:pPr>
        <w:spacing w:after="0" w:line="276" w:lineRule="auto"/>
      </w:pPr>
      <w:r>
        <w:t>Saturday</w:t>
      </w:r>
    </w:p>
    <w:p w14:paraId="6707E050" w14:textId="77777777" w:rsidR="003F4310" w:rsidRDefault="003F4310" w:rsidP="003F4310">
      <w:pPr>
        <w:spacing w:after="0" w:line="276" w:lineRule="auto"/>
        <w:rPr>
          <w:i/>
          <w:iCs/>
        </w:rPr>
      </w:pPr>
      <w:r>
        <w:rPr>
          <w:i/>
          <w:iCs/>
        </w:rPr>
        <w:t>Dear Jesus,</w:t>
      </w:r>
    </w:p>
    <w:p w14:paraId="34355B9E" w14:textId="77777777" w:rsidR="003F4310" w:rsidRPr="006C5332" w:rsidRDefault="003F4310" w:rsidP="003F431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607BA8CC" w14:textId="18BA5D1F" w:rsidR="00AC6DF5" w:rsidRDefault="00AC6DF5">
      <w:pPr>
        <w:rPr>
          <w:i/>
          <w:iCs/>
        </w:rPr>
      </w:pPr>
      <w:r>
        <w:rPr>
          <w:i/>
          <w:iCs/>
        </w:rPr>
        <w:br w:type="page"/>
      </w:r>
    </w:p>
    <w:p w14:paraId="69D5268F" w14:textId="3464E1A4" w:rsidR="00AC6DF5" w:rsidRDefault="00AC6DF5" w:rsidP="00AC6DF5">
      <w:pPr>
        <w:pStyle w:val="Heading1"/>
        <w:spacing w:before="0" w:after="0" w:line="276" w:lineRule="auto"/>
      </w:pPr>
      <w:r>
        <w:lastRenderedPageBreak/>
        <w:t>Your Kingdom Come</w:t>
      </w:r>
    </w:p>
    <w:p w14:paraId="151DC098" w14:textId="4BDEBEF8" w:rsidR="00B503BD" w:rsidRDefault="00B503BD" w:rsidP="00AC6DF5">
      <w:pPr>
        <w:spacing w:after="0" w:line="276" w:lineRule="auto"/>
      </w:pPr>
      <w:r>
        <w:t>September 24</w:t>
      </w:r>
      <w:r w:rsidRPr="00B503BD">
        <w:rPr>
          <w:vertAlign w:val="superscript"/>
        </w:rPr>
        <w:t>th</w:t>
      </w:r>
      <w:r>
        <w:t>, 2023</w:t>
      </w:r>
    </w:p>
    <w:p w14:paraId="313532A3" w14:textId="77ABCE7E" w:rsidR="00AC6DF5" w:rsidRDefault="00AC6DF5" w:rsidP="00AC6DF5">
      <w:pPr>
        <w:spacing w:after="0" w:line="276" w:lineRule="auto"/>
      </w:pPr>
      <w:r>
        <w:t xml:space="preserve">Week </w:t>
      </w:r>
      <w:r>
        <w:t>3</w:t>
      </w:r>
      <w:r>
        <w:t xml:space="preserve"> – </w:t>
      </w:r>
      <w:r>
        <w:t>Matthew 5:1-12</w:t>
      </w:r>
    </w:p>
    <w:p w14:paraId="60E46643" w14:textId="318A5817" w:rsidR="00AC6DF5" w:rsidRDefault="00AC6DF5" w:rsidP="00AC6DF5">
      <w:pPr>
        <w:spacing w:after="0" w:line="276" w:lineRule="auto"/>
        <w:rPr>
          <w:i/>
          <w:iCs/>
        </w:rPr>
      </w:pPr>
      <w:r>
        <w:rPr>
          <w:i/>
          <w:iCs/>
        </w:rPr>
        <w:t>“Blessed are…</w:t>
      </w:r>
      <w:r>
        <w:rPr>
          <w:i/>
          <w:iCs/>
        </w:rPr>
        <w:t>”</w:t>
      </w:r>
    </w:p>
    <w:p w14:paraId="35340A62" w14:textId="77777777" w:rsidR="00AC6DF5" w:rsidRDefault="00AC6DF5" w:rsidP="00AC6DF5">
      <w:pPr>
        <w:spacing w:after="0" w:line="276" w:lineRule="auto"/>
        <w:rPr>
          <w:i/>
          <w:iCs/>
        </w:rPr>
      </w:pPr>
    </w:p>
    <w:p w14:paraId="287F169D" w14:textId="77777777" w:rsidR="00AC6DF5" w:rsidRDefault="00AC6DF5" w:rsidP="00AC6DF5">
      <w:pPr>
        <w:spacing w:after="0" w:line="276" w:lineRule="auto"/>
      </w:pPr>
      <w:r>
        <w:t>Sunday</w:t>
      </w:r>
    </w:p>
    <w:p w14:paraId="2E9343AD" w14:textId="77777777" w:rsidR="00AC6DF5" w:rsidRDefault="00AC6DF5" w:rsidP="00AC6DF5">
      <w:pPr>
        <w:spacing w:after="0" w:line="276" w:lineRule="auto"/>
        <w:rPr>
          <w:i/>
          <w:iCs/>
        </w:rPr>
      </w:pPr>
      <w:r>
        <w:rPr>
          <w:i/>
          <w:iCs/>
        </w:rPr>
        <w:t>Dear Jesus,</w:t>
      </w:r>
    </w:p>
    <w:p w14:paraId="629817FE" w14:textId="77777777" w:rsidR="00AC6DF5" w:rsidRDefault="00AC6DF5" w:rsidP="00AC6DF5">
      <w:pPr>
        <w:spacing w:after="0" w:line="276" w:lineRule="auto"/>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7FDD446F" w14:textId="77777777" w:rsidR="00AC6DF5" w:rsidRDefault="00AC6DF5" w:rsidP="00AC6DF5">
      <w:pPr>
        <w:spacing w:after="0" w:line="276" w:lineRule="auto"/>
      </w:pPr>
    </w:p>
    <w:p w14:paraId="66975C5E" w14:textId="77777777" w:rsidR="00AC6DF5" w:rsidRDefault="00AC6DF5" w:rsidP="00AC6DF5">
      <w:pPr>
        <w:spacing w:after="0" w:line="276" w:lineRule="auto"/>
      </w:pPr>
    </w:p>
    <w:p w14:paraId="57BF80B4" w14:textId="77777777" w:rsidR="00AC6DF5" w:rsidRDefault="00AC6DF5" w:rsidP="00AC6DF5">
      <w:pPr>
        <w:spacing w:after="0" w:line="276" w:lineRule="auto"/>
      </w:pPr>
      <w:r>
        <w:t>Monday</w:t>
      </w:r>
    </w:p>
    <w:p w14:paraId="68B94B36" w14:textId="77777777" w:rsidR="00AC6DF5" w:rsidRDefault="00AC6DF5" w:rsidP="00AC6DF5">
      <w:pPr>
        <w:spacing w:after="0" w:line="276" w:lineRule="auto"/>
        <w:rPr>
          <w:i/>
          <w:iCs/>
        </w:rPr>
      </w:pPr>
      <w:r>
        <w:rPr>
          <w:i/>
          <w:iCs/>
        </w:rPr>
        <w:t>Dear Jesus,</w:t>
      </w:r>
    </w:p>
    <w:p w14:paraId="27873DF2" w14:textId="77777777" w:rsidR="00AC6DF5" w:rsidRPr="006C5332" w:rsidRDefault="00AC6DF5" w:rsidP="00AC6DF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0A6032E7" w14:textId="77777777" w:rsidR="00AC6DF5" w:rsidRDefault="00AC6DF5" w:rsidP="00AC6DF5">
      <w:pPr>
        <w:spacing w:after="0" w:line="276" w:lineRule="auto"/>
        <w:rPr>
          <w:i/>
          <w:iCs/>
        </w:rPr>
      </w:pPr>
    </w:p>
    <w:p w14:paraId="278D6E0F" w14:textId="77777777" w:rsidR="00AC6DF5" w:rsidRDefault="00AC6DF5" w:rsidP="00AC6DF5">
      <w:pPr>
        <w:spacing w:after="0" w:line="276" w:lineRule="auto"/>
        <w:rPr>
          <w:i/>
          <w:iCs/>
        </w:rPr>
      </w:pPr>
    </w:p>
    <w:p w14:paraId="77C3FA61" w14:textId="77777777" w:rsidR="00AC6DF5" w:rsidRDefault="00AC6DF5" w:rsidP="00AC6DF5">
      <w:pPr>
        <w:spacing w:after="0" w:line="276" w:lineRule="auto"/>
      </w:pPr>
      <w:r>
        <w:t>Tuesday</w:t>
      </w:r>
    </w:p>
    <w:p w14:paraId="34695FA3" w14:textId="77777777" w:rsidR="00AC6DF5" w:rsidRDefault="00AC6DF5" w:rsidP="00AC6DF5">
      <w:pPr>
        <w:spacing w:after="0" w:line="276" w:lineRule="auto"/>
        <w:rPr>
          <w:i/>
          <w:iCs/>
        </w:rPr>
      </w:pPr>
      <w:r>
        <w:rPr>
          <w:i/>
          <w:iCs/>
        </w:rPr>
        <w:t>Dear Jesus,</w:t>
      </w:r>
    </w:p>
    <w:p w14:paraId="4986C88E" w14:textId="77777777" w:rsidR="00AC6DF5" w:rsidRPr="006C5332" w:rsidRDefault="00AC6DF5" w:rsidP="00AC6DF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52C8CF58" w14:textId="77777777" w:rsidR="00AC6DF5" w:rsidRDefault="00AC6DF5" w:rsidP="00AC6DF5">
      <w:pPr>
        <w:spacing w:after="0" w:line="276" w:lineRule="auto"/>
        <w:rPr>
          <w:i/>
          <w:iCs/>
        </w:rPr>
      </w:pPr>
    </w:p>
    <w:p w14:paraId="7CC7420D" w14:textId="77777777" w:rsidR="00AC6DF5" w:rsidRDefault="00AC6DF5" w:rsidP="00AC6DF5">
      <w:pPr>
        <w:spacing w:after="0" w:line="276" w:lineRule="auto"/>
        <w:rPr>
          <w:i/>
          <w:iCs/>
        </w:rPr>
      </w:pPr>
    </w:p>
    <w:p w14:paraId="033DD9D3" w14:textId="77777777" w:rsidR="00AC6DF5" w:rsidRDefault="00AC6DF5" w:rsidP="00AC6DF5">
      <w:pPr>
        <w:spacing w:after="0" w:line="276" w:lineRule="auto"/>
      </w:pPr>
      <w:r>
        <w:t>Wednesday</w:t>
      </w:r>
    </w:p>
    <w:p w14:paraId="76DA12BF" w14:textId="77777777" w:rsidR="00AC6DF5" w:rsidRDefault="00AC6DF5" w:rsidP="00AC6DF5">
      <w:pPr>
        <w:spacing w:after="0" w:line="276" w:lineRule="auto"/>
        <w:rPr>
          <w:i/>
          <w:iCs/>
        </w:rPr>
      </w:pPr>
      <w:r>
        <w:rPr>
          <w:i/>
          <w:iCs/>
        </w:rPr>
        <w:t>Dear Jesus,</w:t>
      </w:r>
    </w:p>
    <w:p w14:paraId="270E11D7" w14:textId="77777777" w:rsidR="00AC6DF5" w:rsidRPr="006C5332" w:rsidRDefault="00AC6DF5" w:rsidP="00AC6DF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61CF3773" w14:textId="77777777" w:rsidR="00AC6DF5" w:rsidRDefault="00AC6DF5" w:rsidP="00AC6DF5">
      <w:pPr>
        <w:spacing w:after="0" w:line="276" w:lineRule="auto"/>
        <w:rPr>
          <w:i/>
          <w:iCs/>
        </w:rPr>
      </w:pPr>
    </w:p>
    <w:p w14:paraId="658F2884" w14:textId="77777777" w:rsidR="00AC6DF5" w:rsidRDefault="00AC6DF5" w:rsidP="00AC6DF5">
      <w:pPr>
        <w:spacing w:after="0" w:line="276" w:lineRule="auto"/>
        <w:rPr>
          <w:i/>
          <w:iCs/>
        </w:rPr>
      </w:pPr>
    </w:p>
    <w:p w14:paraId="401245D1" w14:textId="77777777" w:rsidR="00AC6DF5" w:rsidRDefault="00AC6DF5" w:rsidP="00AC6DF5">
      <w:pPr>
        <w:spacing w:after="0" w:line="276" w:lineRule="auto"/>
      </w:pPr>
      <w:r>
        <w:t>Thursday</w:t>
      </w:r>
    </w:p>
    <w:p w14:paraId="180D320E" w14:textId="77777777" w:rsidR="00AC6DF5" w:rsidRDefault="00AC6DF5" w:rsidP="00AC6DF5">
      <w:pPr>
        <w:spacing w:after="0" w:line="276" w:lineRule="auto"/>
        <w:rPr>
          <w:i/>
          <w:iCs/>
        </w:rPr>
      </w:pPr>
      <w:r>
        <w:rPr>
          <w:i/>
          <w:iCs/>
        </w:rPr>
        <w:t>Dear Jesus,</w:t>
      </w:r>
    </w:p>
    <w:p w14:paraId="4D45EF5E" w14:textId="77777777" w:rsidR="00AC6DF5" w:rsidRPr="006C5332" w:rsidRDefault="00AC6DF5" w:rsidP="00AC6DF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0EFCD067" w14:textId="77777777" w:rsidR="00AC6DF5" w:rsidRDefault="00AC6DF5" w:rsidP="00AC6DF5">
      <w:pPr>
        <w:spacing w:after="0" w:line="276" w:lineRule="auto"/>
        <w:rPr>
          <w:i/>
          <w:iCs/>
        </w:rPr>
      </w:pPr>
    </w:p>
    <w:p w14:paraId="13D3BE70" w14:textId="77777777" w:rsidR="00AC6DF5" w:rsidRDefault="00AC6DF5" w:rsidP="00AC6DF5">
      <w:pPr>
        <w:spacing w:after="0" w:line="276" w:lineRule="auto"/>
        <w:rPr>
          <w:i/>
          <w:iCs/>
        </w:rPr>
      </w:pPr>
    </w:p>
    <w:p w14:paraId="3D3D78F3" w14:textId="77777777" w:rsidR="00AC6DF5" w:rsidRDefault="00AC6DF5" w:rsidP="00AC6DF5">
      <w:pPr>
        <w:spacing w:after="0" w:line="276" w:lineRule="auto"/>
      </w:pPr>
      <w:r>
        <w:t>Friday</w:t>
      </w:r>
    </w:p>
    <w:p w14:paraId="7A55C6D5" w14:textId="77777777" w:rsidR="00AC6DF5" w:rsidRDefault="00AC6DF5" w:rsidP="00AC6DF5">
      <w:pPr>
        <w:spacing w:after="0" w:line="276" w:lineRule="auto"/>
        <w:rPr>
          <w:i/>
          <w:iCs/>
        </w:rPr>
      </w:pPr>
      <w:r>
        <w:rPr>
          <w:i/>
          <w:iCs/>
        </w:rPr>
        <w:t>Dear Jesus,</w:t>
      </w:r>
    </w:p>
    <w:p w14:paraId="47B9E14C" w14:textId="77777777" w:rsidR="00AC6DF5" w:rsidRPr="006C5332" w:rsidRDefault="00AC6DF5" w:rsidP="00AC6DF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1050D7B" w14:textId="77777777" w:rsidR="00AC6DF5" w:rsidRDefault="00AC6DF5" w:rsidP="00AC6DF5">
      <w:pPr>
        <w:spacing w:after="0" w:line="276" w:lineRule="auto"/>
        <w:rPr>
          <w:i/>
          <w:iCs/>
        </w:rPr>
      </w:pPr>
    </w:p>
    <w:p w14:paraId="79E2FE99" w14:textId="77777777" w:rsidR="00AC6DF5" w:rsidRDefault="00AC6DF5" w:rsidP="00AC6DF5">
      <w:pPr>
        <w:spacing w:after="0" w:line="276" w:lineRule="auto"/>
        <w:rPr>
          <w:i/>
          <w:iCs/>
        </w:rPr>
      </w:pPr>
    </w:p>
    <w:p w14:paraId="144E2866" w14:textId="77777777" w:rsidR="00AC6DF5" w:rsidRDefault="00AC6DF5" w:rsidP="00AC6DF5">
      <w:pPr>
        <w:spacing w:after="0" w:line="276" w:lineRule="auto"/>
      </w:pPr>
      <w:r>
        <w:t>Saturday</w:t>
      </w:r>
    </w:p>
    <w:p w14:paraId="15708B6D" w14:textId="77777777" w:rsidR="00AC6DF5" w:rsidRDefault="00AC6DF5" w:rsidP="00AC6DF5">
      <w:pPr>
        <w:spacing w:after="0" w:line="276" w:lineRule="auto"/>
        <w:rPr>
          <w:i/>
          <w:iCs/>
        </w:rPr>
      </w:pPr>
      <w:r>
        <w:rPr>
          <w:i/>
          <w:iCs/>
        </w:rPr>
        <w:t>Dear Jesus,</w:t>
      </w:r>
    </w:p>
    <w:p w14:paraId="19A19B2F" w14:textId="77777777" w:rsidR="00AC6DF5" w:rsidRPr="006C5332" w:rsidRDefault="00AC6DF5" w:rsidP="00AC6DF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093313F" w14:textId="23624027" w:rsidR="00AC6DF5" w:rsidRDefault="00AC6DF5">
      <w:pPr>
        <w:rPr>
          <w:i/>
          <w:iCs/>
        </w:rPr>
      </w:pPr>
      <w:r>
        <w:rPr>
          <w:i/>
          <w:iCs/>
        </w:rPr>
        <w:br w:type="page"/>
      </w:r>
    </w:p>
    <w:p w14:paraId="481E358F" w14:textId="276A3016" w:rsidR="00623AB7" w:rsidRDefault="00623AB7" w:rsidP="00623AB7">
      <w:pPr>
        <w:pStyle w:val="Heading1"/>
        <w:spacing w:before="0" w:after="0" w:line="276" w:lineRule="auto"/>
      </w:pPr>
      <w:r>
        <w:lastRenderedPageBreak/>
        <w:t>Your Will be Done</w:t>
      </w:r>
    </w:p>
    <w:p w14:paraId="49F98664" w14:textId="7ACFDA9D" w:rsidR="00623AB7" w:rsidRDefault="00623AB7" w:rsidP="00623AB7">
      <w:pPr>
        <w:spacing w:after="0" w:line="276" w:lineRule="auto"/>
      </w:pPr>
      <w:r>
        <w:t>October 1st</w:t>
      </w:r>
      <w:r>
        <w:t>, 2023</w:t>
      </w:r>
    </w:p>
    <w:p w14:paraId="04A58332" w14:textId="49FF2169" w:rsidR="00623AB7" w:rsidRDefault="00623AB7" w:rsidP="00623AB7">
      <w:pPr>
        <w:spacing w:after="0" w:line="276" w:lineRule="auto"/>
      </w:pPr>
      <w:r>
        <w:t xml:space="preserve">Week </w:t>
      </w:r>
      <w:r>
        <w:t>4</w:t>
      </w:r>
      <w:r>
        <w:t xml:space="preserve"> – </w:t>
      </w:r>
      <w:r>
        <w:t>John 15:1-8</w:t>
      </w:r>
    </w:p>
    <w:p w14:paraId="5CA6D8F9" w14:textId="1159502E" w:rsidR="00623AB7" w:rsidRDefault="00623AB7" w:rsidP="00623AB7">
      <w:pPr>
        <w:spacing w:after="0" w:line="276" w:lineRule="auto"/>
        <w:rPr>
          <w:i/>
          <w:iCs/>
        </w:rPr>
      </w:pPr>
      <w:r>
        <w:rPr>
          <w:i/>
          <w:iCs/>
        </w:rPr>
        <w:t>“</w:t>
      </w:r>
      <w:r>
        <w:rPr>
          <w:i/>
          <w:iCs/>
        </w:rPr>
        <w:t>I am the vine; you are the branches. If you remain in me and I in you, you will bear much fruit; apart from me you can do nothing.</w:t>
      </w:r>
      <w:r>
        <w:rPr>
          <w:i/>
          <w:iCs/>
        </w:rPr>
        <w:t>”</w:t>
      </w:r>
    </w:p>
    <w:p w14:paraId="07DEB110" w14:textId="77777777" w:rsidR="00623AB7" w:rsidRDefault="00623AB7" w:rsidP="00623AB7">
      <w:pPr>
        <w:spacing w:after="0" w:line="276" w:lineRule="auto"/>
        <w:rPr>
          <w:i/>
          <w:iCs/>
        </w:rPr>
      </w:pPr>
    </w:p>
    <w:p w14:paraId="053B55CF" w14:textId="77777777" w:rsidR="00623AB7" w:rsidRDefault="00623AB7" w:rsidP="00623AB7">
      <w:pPr>
        <w:spacing w:after="0" w:line="276" w:lineRule="auto"/>
      </w:pPr>
      <w:r>
        <w:t>Sunday</w:t>
      </w:r>
    </w:p>
    <w:p w14:paraId="50579301" w14:textId="77777777" w:rsidR="00623AB7" w:rsidRDefault="00623AB7" w:rsidP="00623AB7">
      <w:pPr>
        <w:spacing w:after="0" w:line="276" w:lineRule="auto"/>
        <w:rPr>
          <w:i/>
          <w:iCs/>
        </w:rPr>
      </w:pPr>
      <w:r>
        <w:rPr>
          <w:i/>
          <w:iCs/>
        </w:rPr>
        <w:t>Dear Jesus,</w:t>
      </w:r>
    </w:p>
    <w:p w14:paraId="4AAF7F07" w14:textId="77777777" w:rsidR="00623AB7" w:rsidRDefault="00623AB7" w:rsidP="00623AB7">
      <w:pPr>
        <w:spacing w:after="0" w:line="276" w:lineRule="auto"/>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9A91E70" w14:textId="77777777" w:rsidR="00623AB7" w:rsidRDefault="00623AB7" w:rsidP="00623AB7">
      <w:pPr>
        <w:spacing w:after="0" w:line="276" w:lineRule="auto"/>
      </w:pPr>
    </w:p>
    <w:p w14:paraId="780181EE" w14:textId="77777777" w:rsidR="00623AB7" w:rsidRDefault="00623AB7" w:rsidP="00623AB7">
      <w:pPr>
        <w:spacing w:after="0" w:line="276" w:lineRule="auto"/>
      </w:pPr>
    </w:p>
    <w:p w14:paraId="6CE28018" w14:textId="77777777" w:rsidR="00623AB7" w:rsidRDefault="00623AB7" w:rsidP="00623AB7">
      <w:pPr>
        <w:spacing w:after="0" w:line="276" w:lineRule="auto"/>
      </w:pPr>
      <w:r>
        <w:t>Monday</w:t>
      </w:r>
    </w:p>
    <w:p w14:paraId="4859037E" w14:textId="77777777" w:rsidR="00623AB7" w:rsidRDefault="00623AB7" w:rsidP="00623AB7">
      <w:pPr>
        <w:spacing w:after="0" w:line="276" w:lineRule="auto"/>
        <w:rPr>
          <w:i/>
          <w:iCs/>
        </w:rPr>
      </w:pPr>
      <w:r>
        <w:rPr>
          <w:i/>
          <w:iCs/>
        </w:rPr>
        <w:t>Dear Jesus,</w:t>
      </w:r>
    </w:p>
    <w:p w14:paraId="19E7CC79" w14:textId="77777777" w:rsidR="00623AB7" w:rsidRPr="006C5332" w:rsidRDefault="00623AB7" w:rsidP="00623AB7">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6C9BED4F" w14:textId="77777777" w:rsidR="00623AB7" w:rsidRDefault="00623AB7" w:rsidP="00623AB7">
      <w:pPr>
        <w:spacing w:after="0" w:line="276" w:lineRule="auto"/>
        <w:rPr>
          <w:i/>
          <w:iCs/>
        </w:rPr>
      </w:pPr>
    </w:p>
    <w:p w14:paraId="34EBE81C" w14:textId="77777777" w:rsidR="00623AB7" w:rsidRDefault="00623AB7" w:rsidP="00623AB7">
      <w:pPr>
        <w:spacing w:after="0" w:line="276" w:lineRule="auto"/>
        <w:rPr>
          <w:i/>
          <w:iCs/>
        </w:rPr>
      </w:pPr>
    </w:p>
    <w:p w14:paraId="5934501D" w14:textId="77777777" w:rsidR="00623AB7" w:rsidRDefault="00623AB7" w:rsidP="00623AB7">
      <w:pPr>
        <w:spacing w:after="0" w:line="276" w:lineRule="auto"/>
      </w:pPr>
      <w:r>
        <w:t>Tuesday</w:t>
      </w:r>
    </w:p>
    <w:p w14:paraId="46F24F7D" w14:textId="77777777" w:rsidR="00623AB7" w:rsidRDefault="00623AB7" w:rsidP="00623AB7">
      <w:pPr>
        <w:spacing w:after="0" w:line="276" w:lineRule="auto"/>
        <w:rPr>
          <w:i/>
          <w:iCs/>
        </w:rPr>
      </w:pPr>
      <w:r>
        <w:rPr>
          <w:i/>
          <w:iCs/>
        </w:rPr>
        <w:t>Dear Jesus,</w:t>
      </w:r>
    </w:p>
    <w:p w14:paraId="58E037EA" w14:textId="77777777" w:rsidR="00623AB7" w:rsidRPr="006C5332" w:rsidRDefault="00623AB7" w:rsidP="00623AB7">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2CCDED1E" w14:textId="77777777" w:rsidR="00623AB7" w:rsidRDefault="00623AB7" w:rsidP="00623AB7">
      <w:pPr>
        <w:spacing w:after="0" w:line="276" w:lineRule="auto"/>
        <w:rPr>
          <w:i/>
          <w:iCs/>
        </w:rPr>
      </w:pPr>
    </w:p>
    <w:p w14:paraId="730E5AF5" w14:textId="77777777" w:rsidR="00623AB7" w:rsidRDefault="00623AB7" w:rsidP="00623AB7">
      <w:pPr>
        <w:spacing w:after="0" w:line="276" w:lineRule="auto"/>
        <w:rPr>
          <w:i/>
          <w:iCs/>
        </w:rPr>
      </w:pPr>
    </w:p>
    <w:p w14:paraId="08C458A7" w14:textId="77777777" w:rsidR="00623AB7" w:rsidRDefault="00623AB7" w:rsidP="00623AB7">
      <w:pPr>
        <w:spacing w:after="0" w:line="276" w:lineRule="auto"/>
      </w:pPr>
      <w:r>
        <w:t>Wednesday</w:t>
      </w:r>
    </w:p>
    <w:p w14:paraId="6F89A481" w14:textId="77777777" w:rsidR="00623AB7" w:rsidRDefault="00623AB7" w:rsidP="00623AB7">
      <w:pPr>
        <w:spacing w:after="0" w:line="276" w:lineRule="auto"/>
        <w:rPr>
          <w:i/>
          <w:iCs/>
        </w:rPr>
      </w:pPr>
      <w:r>
        <w:rPr>
          <w:i/>
          <w:iCs/>
        </w:rPr>
        <w:t>Dear Jesus,</w:t>
      </w:r>
    </w:p>
    <w:p w14:paraId="0E78DEA7" w14:textId="77777777" w:rsidR="00623AB7" w:rsidRPr="006C5332" w:rsidRDefault="00623AB7" w:rsidP="00623AB7">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E0274D3" w14:textId="77777777" w:rsidR="00623AB7" w:rsidRDefault="00623AB7" w:rsidP="00623AB7">
      <w:pPr>
        <w:spacing w:after="0" w:line="276" w:lineRule="auto"/>
        <w:rPr>
          <w:i/>
          <w:iCs/>
        </w:rPr>
      </w:pPr>
    </w:p>
    <w:p w14:paraId="4F48996B" w14:textId="77777777" w:rsidR="00623AB7" w:rsidRDefault="00623AB7" w:rsidP="00623AB7">
      <w:pPr>
        <w:spacing w:after="0" w:line="276" w:lineRule="auto"/>
        <w:rPr>
          <w:i/>
          <w:iCs/>
        </w:rPr>
      </w:pPr>
    </w:p>
    <w:p w14:paraId="2F3284C0" w14:textId="77777777" w:rsidR="00623AB7" w:rsidRDefault="00623AB7" w:rsidP="00623AB7">
      <w:pPr>
        <w:spacing w:after="0" w:line="276" w:lineRule="auto"/>
      </w:pPr>
      <w:r>
        <w:t>Thursday</w:t>
      </w:r>
    </w:p>
    <w:p w14:paraId="401B7C49" w14:textId="77777777" w:rsidR="00623AB7" w:rsidRDefault="00623AB7" w:rsidP="00623AB7">
      <w:pPr>
        <w:spacing w:after="0" w:line="276" w:lineRule="auto"/>
        <w:rPr>
          <w:i/>
          <w:iCs/>
        </w:rPr>
      </w:pPr>
      <w:r>
        <w:rPr>
          <w:i/>
          <w:iCs/>
        </w:rPr>
        <w:t>Dear Jesus,</w:t>
      </w:r>
    </w:p>
    <w:p w14:paraId="797BE1BF" w14:textId="77777777" w:rsidR="00623AB7" w:rsidRPr="006C5332" w:rsidRDefault="00623AB7" w:rsidP="00623AB7">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20904570" w14:textId="77777777" w:rsidR="00623AB7" w:rsidRDefault="00623AB7" w:rsidP="00623AB7">
      <w:pPr>
        <w:spacing w:after="0" w:line="276" w:lineRule="auto"/>
        <w:rPr>
          <w:i/>
          <w:iCs/>
        </w:rPr>
      </w:pPr>
    </w:p>
    <w:p w14:paraId="59C4A67D" w14:textId="77777777" w:rsidR="00623AB7" w:rsidRDefault="00623AB7" w:rsidP="00623AB7">
      <w:pPr>
        <w:spacing w:after="0" w:line="276" w:lineRule="auto"/>
        <w:rPr>
          <w:i/>
          <w:iCs/>
        </w:rPr>
      </w:pPr>
    </w:p>
    <w:p w14:paraId="6833EA37" w14:textId="77777777" w:rsidR="00623AB7" w:rsidRDefault="00623AB7" w:rsidP="00623AB7">
      <w:pPr>
        <w:spacing w:after="0" w:line="276" w:lineRule="auto"/>
      </w:pPr>
      <w:r>
        <w:t>Friday</w:t>
      </w:r>
    </w:p>
    <w:p w14:paraId="2AAD33E5" w14:textId="77777777" w:rsidR="00623AB7" w:rsidRDefault="00623AB7" w:rsidP="00623AB7">
      <w:pPr>
        <w:spacing w:after="0" w:line="276" w:lineRule="auto"/>
        <w:rPr>
          <w:i/>
          <w:iCs/>
        </w:rPr>
      </w:pPr>
      <w:r>
        <w:rPr>
          <w:i/>
          <w:iCs/>
        </w:rPr>
        <w:t>Dear Jesus,</w:t>
      </w:r>
    </w:p>
    <w:p w14:paraId="51ACB1F4" w14:textId="77777777" w:rsidR="00623AB7" w:rsidRPr="006C5332" w:rsidRDefault="00623AB7" w:rsidP="00623AB7">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6933CEB5" w14:textId="77777777" w:rsidR="00623AB7" w:rsidRDefault="00623AB7" w:rsidP="00623AB7">
      <w:pPr>
        <w:spacing w:after="0" w:line="276" w:lineRule="auto"/>
        <w:rPr>
          <w:i/>
          <w:iCs/>
        </w:rPr>
      </w:pPr>
    </w:p>
    <w:p w14:paraId="038DD345" w14:textId="77777777" w:rsidR="00623AB7" w:rsidRDefault="00623AB7" w:rsidP="00623AB7">
      <w:pPr>
        <w:spacing w:after="0" w:line="276" w:lineRule="auto"/>
        <w:rPr>
          <w:i/>
          <w:iCs/>
        </w:rPr>
      </w:pPr>
    </w:p>
    <w:p w14:paraId="72EEA58D" w14:textId="77777777" w:rsidR="00623AB7" w:rsidRDefault="00623AB7" w:rsidP="00623AB7">
      <w:pPr>
        <w:spacing w:after="0" w:line="276" w:lineRule="auto"/>
      </w:pPr>
      <w:r>
        <w:t>Saturday</w:t>
      </w:r>
    </w:p>
    <w:p w14:paraId="485207DC" w14:textId="77777777" w:rsidR="00623AB7" w:rsidRDefault="00623AB7" w:rsidP="00623AB7">
      <w:pPr>
        <w:spacing w:after="0" w:line="276" w:lineRule="auto"/>
        <w:rPr>
          <w:i/>
          <w:iCs/>
        </w:rPr>
      </w:pPr>
      <w:r>
        <w:rPr>
          <w:i/>
          <w:iCs/>
        </w:rPr>
        <w:t>Dear Jesus,</w:t>
      </w:r>
    </w:p>
    <w:p w14:paraId="0E046382" w14:textId="77777777" w:rsidR="00623AB7" w:rsidRPr="006C5332" w:rsidRDefault="00623AB7" w:rsidP="00623AB7">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0B43CAD3" w14:textId="2A65C0C4" w:rsidR="00623AB7" w:rsidRDefault="00623AB7">
      <w:pPr>
        <w:rPr>
          <w:i/>
          <w:iCs/>
        </w:rPr>
      </w:pPr>
      <w:r>
        <w:rPr>
          <w:i/>
          <w:iCs/>
        </w:rPr>
        <w:br w:type="page"/>
      </w:r>
    </w:p>
    <w:p w14:paraId="62D8B6B2" w14:textId="7E265741" w:rsidR="00623AB7" w:rsidRDefault="00623AB7" w:rsidP="00623AB7">
      <w:pPr>
        <w:pStyle w:val="Heading1"/>
        <w:spacing w:before="0" w:after="0" w:line="276" w:lineRule="auto"/>
      </w:pPr>
      <w:r>
        <w:lastRenderedPageBreak/>
        <w:t>On Earth as it is in Heaven</w:t>
      </w:r>
    </w:p>
    <w:p w14:paraId="2EE5C70C" w14:textId="43910F9E" w:rsidR="00623AB7" w:rsidRDefault="00623AB7" w:rsidP="00623AB7">
      <w:pPr>
        <w:spacing w:after="0" w:line="276" w:lineRule="auto"/>
      </w:pPr>
      <w:r>
        <w:t>October 8th</w:t>
      </w:r>
      <w:r>
        <w:t>, 2023</w:t>
      </w:r>
    </w:p>
    <w:p w14:paraId="4011DEEB" w14:textId="62DC3E41" w:rsidR="00623AB7" w:rsidRDefault="00623AB7" w:rsidP="00623AB7">
      <w:pPr>
        <w:spacing w:after="0" w:line="276" w:lineRule="auto"/>
      </w:pPr>
      <w:r>
        <w:t xml:space="preserve">Week </w:t>
      </w:r>
      <w:r>
        <w:t>5</w:t>
      </w:r>
      <w:r>
        <w:t xml:space="preserve"> – </w:t>
      </w:r>
      <w:r>
        <w:t>John 1:1-18</w:t>
      </w:r>
    </w:p>
    <w:p w14:paraId="08A1A2C2" w14:textId="20A97738" w:rsidR="00623AB7" w:rsidRDefault="00623AB7" w:rsidP="00623AB7">
      <w:pPr>
        <w:spacing w:after="0" w:line="276" w:lineRule="auto"/>
        <w:rPr>
          <w:i/>
          <w:iCs/>
        </w:rPr>
      </w:pPr>
      <w:r>
        <w:rPr>
          <w:i/>
          <w:iCs/>
        </w:rPr>
        <w:t>“</w:t>
      </w:r>
      <w:r>
        <w:rPr>
          <w:i/>
          <w:iCs/>
        </w:rPr>
        <w:t xml:space="preserve">The Word became flesh and made his dwelling among us. We have seen his glory, the glory of the one and only Son, who came from the </w:t>
      </w:r>
      <w:proofErr w:type="gramStart"/>
      <w:r>
        <w:rPr>
          <w:i/>
          <w:iCs/>
        </w:rPr>
        <w:t>Father</w:t>
      </w:r>
      <w:proofErr w:type="gramEnd"/>
      <w:r>
        <w:rPr>
          <w:i/>
          <w:iCs/>
        </w:rPr>
        <w:t>, full of grace and truth.</w:t>
      </w:r>
      <w:r>
        <w:rPr>
          <w:i/>
          <w:iCs/>
        </w:rPr>
        <w:t>”</w:t>
      </w:r>
    </w:p>
    <w:p w14:paraId="3BEDA798" w14:textId="77777777" w:rsidR="00623AB7" w:rsidRDefault="00623AB7" w:rsidP="00623AB7">
      <w:pPr>
        <w:spacing w:after="0" w:line="276" w:lineRule="auto"/>
        <w:rPr>
          <w:i/>
          <w:iCs/>
        </w:rPr>
      </w:pPr>
    </w:p>
    <w:p w14:paraId="27435820" w14:textId="77777777" w:rsidR="00623AB7" w:rsidRDefault="00623AB7" w:rsidP="00623AB7">
      <w:pPr>
        <w:spacing w:after="0" w:line="276" w:lineRule="auto"/>
      </w:pPr>
      <w:r>
        <w:t>Sunday</w:t>
      </w:r>
    </w:p>
    <w:p w14:paraId="5D98784C" w14:textId="77777777" w:rsidR="00623AB7" w:rsidRDefault="00623AB7" w:rsidP="00623AB7">
      <w:pPr>
        <w:spacing w:after="0" w:line="276" w:lineRule="auto"/>
        <w:rPr>
          <w:i/>
          <w:iCs/>
        </w:rPr>
      </w:pPr>
      <w:r>
        <w:rPr>
          <w:i/>
          <w:iCs/>
        </w:rPr>
        <w:t>Dear Jesus,</w:t>
      </w:r>
    </w:p>
    <w:p w14:paraId="3D4BF00C" w14:textId="77777777" w:rsidR="00623AB7" w:rsidRDefault="00623AB7" w:rsidP="00623AB7">
      <w:pPr>
        <w:spacing w:after="0" w:line="276" w:lineRule="auto"/>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2544E08A" w14:textId="77777777" w:rsidR="00623AB7" w:rsidRDefault="00623AB7" w:rsidP="00623AB7">
      <w:pPr>
        <w:spacing w:after="0" w:line="276" w:lineRule="auto"/>
      </w:pPr>
    </w:p>
    <w:p w14:paraId="5E66E25A" w14:textId="77777777" w:rsidR="00623AB7" w:rsidRDefault="00623AB7" w:rsidP="00623AB7">
      <w:pPr>
        <w:spacing w:after="0" w:line="276" w:lineRule="auto"/>
      </w:pPr>
    </w:p>
    <w:p w14:paraId="2C0676D4" w14:textId="77777777" w:rsidR="00623AB7" w:rsidRDefault="00623AB7" w:rsidP="00623AB7">
      <w:pPr>
        <w:spacing w:after="0" w:line="276" w:lineRule="auto"/>
      </w:pPr>
      <w:r>
        <w:t>Monday</w:t>
      </w:r>
    </w:p>
    <w:p w14:paraId="0F097E95" w14:textId="77777777" w:rsidR="00623AB7" w:rsidRDefault="00623AB7" w:rsidP="00623AB7">
      <w:pPr>
        <w:spacing w:after="0" w:line="276" w:lineRule="auto"/>
        <w:rPr>
          <w:i/>
          <w:iCs/>
        </w:rPr>
      </w:pPr>
      <w:r>
        <w:rPr>
          <w:i/>
          <w:iCs/>
        </w:rPr>
        <w:t>Dear Jesus,</w:t>
      </w:r>
    </w:p>
    <w:p w14:paraId="7A49CC41" w14:textId="77777777" w:rsidR="00623AB7" w:rsidRPr="006C5332" w:rsidRDefault="00623AB7" w:rsidP="00623AB7">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7C2DC74E" w14:textId="77777777" w:rsidR="00623AB7" w:rsidRDefault="00623AB7" w:rsidP="00623AB7">
      <w:pPr>
        <w:spacing w:after="0" w:line="276" w:lineRule="auto"/>
        <w:rPr>
          <w:i/>
          <w:iCs/>
        </w:rPr>
      </w:pPr>
    </w:p>
    <w:p w14:paraId="0343F88C" w14:textId="77777777" w:rsidR="00623AB7" w:rsidRDefault="00623AB7" w:rsidP="00623AB7">
      <w:pPr>
        <w:spacing w:after="0" w:line="276" w:lineRule="auto"/>
        <w:rPr>
          <w:i/>
          <w:iCs/>
        </w:rPr>
      </w:pPr>
    </w:p>
    <w:p w14:paraId="61A2B40D" w14:textId="77777777" w:rsidR="00623AB7" w:rsidRDefault="00623AB7" w:rsidP="00623AB7">
      <w:pPr>
        <w:spacing w:after="0" w:line="276" w:lineRule="auto"/>
      </w:pPr>
      <w:r>
        <w:t>Tuesday</w:t>
      </w:r>
    </w:p>
    <w:p w14:paraId="39E24279" w14:textId="77777777" w:rsidR="00623AB7" w:rsidRDefault="00623AB7" w:rsidP="00623AB7">
      <w:pPr>
        <w:spacing w:after="0" w:line="276" w:lineRule="auto"/>
        <w:rPr>
          <w:i/>
          <w:iCs/>
        </w:rPr>
      </w:pPr>
      <w:r>
        <w:rPr>
          <w:i/>
          <w:iCs/>
        </w:rPr>
        <w:t>Dear Jesus,</w:t>
      </w:r>
    </w:p>
    <w:p w14:paraId="381CEE14" w14:textId="77777777" w:rsidR="00623AB7" w:rsidRPr="006C5332" w:rsidRDefault="00623AB7" w:rsidP="00623AB7">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8E6521A" w14:textId="77777777" w:rsidR="00623AB7" w:rsidRDefault="00623AB7" w:rsidP="00623AB7">
      <w:pPr>
        <w:spacing w:after="0" w:line="276" w:lineRule="auto"/>
        <w:rPr>
          <w:i/>
          <w:iCs/>
        </w:rPr>
      </w:pPr>
    </w:p>
    <w:p w14:paraId="46E88B4F" w14:textId="77777777" w:rsidR="00623AB7" w:rsidRDefault="00623AB7" w:rsidP="00623AB7">
      <w:pPr>
        <w:spacing w:after="0" w:line="276" w:lineRule="auto"/>
        <w:rPr>
          <w:i/>
          <w:iCs/>
        </w:rPr>
      </w:pPr>
    </w:p>
    <w:p w14:paraId="623523B3" w14:textId="77777777" w:rsidR="00623AB7" w:rsidRDefault="00623AB7" w:rsidP="00623AB7">
      <w:pPr>
        <w:spacing w:after="0" w:line="276" w:lineRule="auto"/>
      </w:pPr>
      <w:r>
        <w:t>Wednesday</w:t>
      </w:r>
    </w:p>
    <w:p w14:paraId="2BA7673D" w14:textId="77777777" w:rsidR="00623AB7" w:rsidRDefault="00623AB7" w:rsidP="00623AB7">
      <w:pPr>
        <w:spacing w:after="0" w:line="276" w:lineRule="auto"/>
        <w:rPr>
          <w:i/>
          <w:iCs/>
        </w:rPr>
      </w:pPr>
      <w:r>
        <w:rPr>
          <w:i/>
          <w:iCs/>
        </w:rPr>
        <w:t>Dear Jesus,</w:t>
      </w:r>
    </w:p>
    <w:p w14:paraId="50306780" w14:textId="77777777" w:rsidR="00623AB7" w:rsidRPr="006C5332" w:rsidRDefault="00623AB7" w:rsidP="00623AB7">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6BFF7942" w14:textId="77777777" w:rsidR="00623AB7" w:rsidRDefault="00623AB7" w:rsidP="00623AB7">
      <w:pPr>
        <w:spacing w:after="0" w:line="276" w:lineRule="auto"/>
        <w:rPr>
          <w:i/>
          <w:iCs/>
        </w:rPr>
      </w:pPr>
    </w:p>
    <w:p w14:paraId="42DBB810" w14:textId="77777777" w:rsidR="00623AB7" w:rsidRDefault="00623AB7" w:rsidP="00623AB7">
      <w:pPr>
        <w:spacing w:after="0" w:line="276" w:lineRule="auto"/>
        <w:rPr>
          <w:i/>
          <w:iCs/>
        </w:rPr>
      </w:pPr>
    </w:p>
    <w:p w14:paraId="023104A0" w14:textId="77777777" w:rsidR="00623AB7" w:rsidRDefault="00623AB7" w:rsidP="00623AB7">
      <w:pPr>
        <w:spacing w:after="0" w:line="276" w:lineRule="auto"/>
      </w:pPr>
      <w:r>
        <w:t>Thursday</w:t>
      </w:r>
    </w:p>
    <w:p w14:paraId="2D8B1431" w14:textId="77777777" w:rsidR="00623AB7" w:rsidRDefault="00623AB7" w:rsidP="00623AB7">
      <w:pPr>
        <w:spacing w:after="0" w:line="276" w:lineRule="auto"/>
        <w:rPr>
          <w:i/>
          <w:iCs/>
        </w:rPr>
      </w:pPr>
      <w:r>
        <w:rPr>
          <w:i/>
          <w:iCs/>
        </w:rPr>
        <w:t>Dear Jesus,</w:t>
      </w:r>
    </w:p>
    <w:p w14:paraId="4B9259C5" w14:textId="77777777" w:rsidR="00623AB7" w:rsidRPr="006C5332" w:rsidRDefault="00623AB7" w:rsidP="00623AB7">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88AAD5D" w14:textId="77777777" w:rsidR="00623AB7" w:rsidRDefault="00623AB7" w:rsidP="00623AB7">
      <w:pPr>
        <w:spacing w:after="0" w:line="276" w:lineRule="auto"/>
        <w:rPr>
          <w:i/>
          <w:iCs/>
        </w:rPr>
      </w:pPr>
    </w:p>
    <w:p w14:paraId="0B29979D" w14:textId="77777777" w:rsidR="00623AB7" w:rsidRDefault="00623AB7" w:rsidP="00623AB7">
      <w:pPr>
        <w:spacing w:after="0" w:line="276" w:lineRule="auto"/>
        <w:rPr>
          <w:i/>
          <w:iCs/>
        </w:rPr>
      </w:pPr>
    </w:p>
    <w:p w14:paraId="55AA18CF" w14:textId="77777777" w:rsidR="00623AB7" w:rsidRDefault="00623AB7" w:rsidP="00623AB7">
      <w:pPr>
        <w:spacing w:after="0" w:line="276" w:lineRule="auto"/>
      </w:pPr>
      <w:r>
        <w:t>Friday</w:t>
      </w:r>
    </w:p>
    <w:p w14:paraId="79868E91" w14:textId="77777777" w:rsidR="00623AB7" w:rsidRDefault="00623AB7" w:rsidP="00623AB7">
      <w:pPr>
        <w:spacing w:after="0" w:line="276" w:lineRule="auto"/>
        <w:rPr>
          <w:i/>
          <w:iCs/>
        </w:rPr>
      </w:pPr>
      <w:r>
        <w:rPr>
          <w:i/>
          <w:iCs/>
        </w:rPr>
        <w:t>Dear Jesus,</w:t>
      </w:r>
    </w:p>
    <w:p w14:paraId="3A185AEB" w14:textId="77777777" w:rsidR="00623AB7" w:rsidRPr="006C5332" w:rsidRDefault="00623AB7" w:rsidP="00623AB7">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5364C828" w14:textId="77777777" w:rsidR="00623AB7" w:rsidRDefault="00623AB7" w:rsidP="00623AB7">
      <w:pPr>
        <w:spacing w:after="0" w:line="276" w:lineRule="auto"/>
        <w:rPr>
          <w:i/>
          <w:iCs/>
        </w:rPr>
      </w:pPr>
    </w:p>
    <w:p w14:paraId="5C5F77C1" w14:textId="77777777" w:rsidR="00623AB7" w:rsidRDefault="00623AB7" w:rsidP="00623AB7">
      <w:pPr>
        <w:spacing w:after="0" w:line="276" w:lineRule="auto"/>
        <w:rPr>
          <w:i/>
          <w:iCs/>
        </w:rPr>
      </w:pPr>
    </w:p>
    <w:p w14:paraId="5581FD0E" w14:textId="77777777" w:rsidR="00623AB7" w:rsidRDefault="00623AB7" w:rsidP="00623AB7">
      <w:pPr>
        <w:spacing w:after="0" w:line="276" w:lineRule="auto"/>
      </w:pPr>
      <w:r>
        <w:t>Saturday</w:t>
      </w:r>
    </w:p>
    <w:p w14:paraId="76D5E909" w14:textId="77777777" w:rsidR="00623AB7" w:rsidRDefault="00623AB7" w:rsidP="00623AB7">
      <w:pPr>
        <w:spacing w:after="0" w:line="276" w:lineRule="auto"/>
        <w:rPr>
          <w:i/>
          <w:iCs/>
        </w:rPr>
      </w:pPr>
      <w:r>
        <w:rPr>
          <w:i/>
          <w:iCs/>
        </w:rPr>
        <w:t>Dear Jesus,</w:t>
      </w:r>
    </w:p>
    <w:p w14:paraId="0759EE24" w14:textId="77777777" w:rsidR="00623AB7" w:rsidRPr="006C5332" w:rsidRDefault="00623AB7" w:rsidP="00623AB7">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1CA0E0B1" w14:textId="204F50A6" w:rsidR="00623AB7" w:rsidRDefault="00623AB7">
      <w:pPr>
        <w:rPr>
          <w:i/>
          <w:iCs/>
        </w:rPr>
      </w:pPr>
      <w:r>
        <w:rPr>
          <w:i/>
          <w:iCs/>
        </w:rPr>
        <w:br w:type="page"/>
      </w:r>
    </w:p>
    <w:p w14:paraId="7D687849" w14:textId="0203B114" w:rsidR="00283463" w:rsidRDefault="00283463" w:rsidP="00283463">
      <w:pPr>
        <w:pStyle w:val="Heading1"/>
        <w:spacing w:before="0" w:after="0" w:line="276" w:lineRule="auto"/>
      </w:pPr>
      <w:r>
        <w:lastRenderedPageBreak/>
        <w:t>Give us Today our Daily Bread</w:t>
      </w:r>
    </w:p>
    <w:p w14:paraId="2BDB8F3E" w14:textId="27D84267" w:rsidR="00283463" w:rsidRDefault="00283463" w:rsidP="00283463">
      <w:pPr>
        <w:spacing w:after="0" w:line="276" w:lineRule="auto"/>
      </w:pPr>
      <w:r>
        <w:t>October 15th</w:t>
      </w:r>
      <w:r>
        <w:t>, 2023</w:t>
      </w:r>
    </w:p>
    <w:p w14:paraId="211307A1" w14:textId="7DD77026" w:rsidR="00283463" w:rsidRDefault="00283463" w:rsidP="00283463">
      <w:pPr>
        <w:spacing w:after="0" w:line="276" w:lineRule="auto"/>
      </w:pPr>
      <w:r>
        <w:t xml:space="preserve">Week </w:t>
      </w:r>
      <w:r>
        <w:t>6</w:t>
      </w:r>
      <w:r>
        <w:t xml:space="preserve"> – </w:t>
      </w:r>
      <w:r>
        <w:t>Luke 24:13-35</w:t>
      </w:r>
    </w:p>
    <w:p w14:paraId="7218779D" w14:textId="7AB4BCA7" w:rsidR="00283463" w:rsidRDefault="00283463" w:rsidP="00283463">
      <w:pPr>
        <w:spacing w:after="0" w:line="276" w:lineRule="auto"/>
        <w:rPr>
          <w:i/>
          <w:iCs/>
        </w:rPr>
      </w:pPr>
      <w:r>
        <w:rPr>
          <w:i/>
          <w:iCs/>
        </w:rPr>
        <w:t>“</w:t>
      </w:r>
      <w:r>
        <w:rPr>
          <w:i/>
          <w:iCs/>
        </w:rPr>
        <w:t>On the Road to Emmaus</w:t>
      </w:r>
      <w:r>
        <w:rPr>
          <w:i/>
          <w:iCs/>
        </w:rPr>
        <w:t>”</w:t>
      </w:r>
    </w:p>
    <w:p w14:paraId="2FB1B0DB" w14:textId="77777777" w:rsidR="00283463" w:rsidRDefault="00283463" w:rsidP="00283463">
      <w:pPr>
        <w:spacing w:after="0" w:line="276" w:lineRule="auto"/>
        <w:rPr>
          <w:i/>
          <w:iCs/>
        </w:rPr>
      </w:pPr>
    </w:p>
    <w:p w14:paraId="4EDA8DE9" w14:textId="77777777" w:rsidR="00283463" w:rsidRDefault="00283463" w:rsidP="00283463">
      <w:pPr>
        <w:spacing w:after="0" w:line="276" w:lineRule="auto"/>
      </w:pPr>
      <w:r>
        <w:t>Sunday</w:t>
      </w:r>
    </w:p>
    <w:p w14:paraId="31830102" w14:textId="77777777" w:rsidR="00283463" w:rsidRDefault="00283463" w:rsidP="00283463">
      <w:pPr>
        <w:spacing w:after="0" w:line="276" w:lineRule="auto"/>
        <w:rPr>
          <w:i/>
          <w:iCs/>
        </w:rPr>
      </w:pPr>
      <w:r>
        <w:rPr>
          <w:i/>
          <w:iCs/>
        </w:rPr>
        <w:t>Dear Jesus,</w:t>
      </w:r>
    </w:p>
    <w:p w14:paraId="09CA69A5" w14:textId="77777777" w:rsidR="00283463" w:rsidRDefault="00283463" w:rsidP="00283463">
      <w:pPr>
        <w:spacing w:after="0" w:line="276" w:lineRule="auto"/>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35439018" w14:textId="77777777" w:rsidR="00283463" w:rsidRDefault="00283463" w:rsidP="00283463">
      <w:pPr>
        <w:spacing w:after="0" w:line="276" w:lineRule="auto"/>
      </w:pPr>
    </w:p>
    <w:p w14:paraId="7BFBC88C" w14:textId="77777777" w:rsidR="00283463" w:rsidRDefault="00283463" w:rsidP="00283463">
      <w:pPr>
        <w:spacing w:after="0" w:line="276" w:lineRule="auto"/>
      </w:pPr>
    </w:p>
    <w:p w14:paraId="0549AF47" w14:textId="77777777" w:rsidR="00283463" w:rsidRDefault="00283463" w:rsidP="00283463">
      <w:pPr>
        <w:spacing w:after="0" w:line="276" w:lineRule="auto"/>
      </w:pPr>
      <w:r>
        <w:t>Monday</w:t>
      </w:r>
    </w:p>
    <w:p w14:paraId="76D5F967" w14:textId="77777777" w:rsidR="00283463" w:rsidRDefault="00283463" w:rsidP="00283463">
      <w:pPr>
        <w:spacing w:after="0" w:line="276" w:lineRule="auto"/>
        <w:rPr>
          <w:i/>
          <w:iCs/>
        </w:rPr>
      </w:pPr>
      <w:r>
        <w:rPr>
          <w:i/>
          <w:iCs/>
        </w:rPr>
        <w:t>Dear Jesus,</w:t>
      </w:r>
    </w:p>
    <w:p w14:paraId="09CDD09E" w14:textId="77777777" w:rsidR="00283463" w:rsidRPr="006C5332" w:rsidRDefault="00283463" w:rsidP="00283463">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37C8FBF7" w14:textId="77777777" w:rsidR="00283463" w:rsidRDefault="00283463" w:rsidP="00283463">
      <w:pPr>
        <w:spacing w:after="0" w:line="276" w:lineRule="auto"/>
        <w:rPr>
          <w:i/>
          <w:iCs/>
        </w:rPr>
      </w:pPr>
    </w:p>
    <w:p w14:paraId="3476FFE8" w14:textId="77777777" w:rsidR="00283463" w:rsidRDefault="00283463" w:rsidP="00283463">
      <w:pPr>
        <w:spacing w:after="0" w:line="276" w:lineRule="auto"/>
        <w:rPr>
          <w:i/>
          <w:iCs/>
        </w:rPr>
      </w:pPr>
    </w:p>
    <w:p w14:paraId="54444491" w14:textId="77777777" w:rsidR="00283463" w:rsidRDefault="00283463" w:rsidP="00283463">
      <w:pPr>
        <w:spacing w:after="0" w:line="276" w:lineRule="auto"/>
      </w:pPr>
      <w:r>
        <w:t>Tuesday</w:t>
      </w:r>
    </w:p>
    <w:p w14:paraId="5A074DFC" w14:textId="77777777" w:rsidR="00283463" w:rsidRDefault="00283463" w:rsidP="00283463">
      <w:pPr>
        <w:spacing w:after="0" w:line="276" w:lineRule="auto"/>
        <w:rPr>
          <w:i/>
          <w:iCs/>
        </w:rPr>
      </w:pPr>
      <w:r>
        <w:rPr>
          <w:i/>
          <w:iCs/>
        </w:rPr>
        <w:t>Dear Jesus,</w:t>
      </w:r>
    </w:p>
    <w:p w14:paraId="6547982F" w14:textId="77777777" w:rsidR="00283463" w:rsidRPr="006C5332" w:rsidRDefault="00283463" w:rsidP="00283463">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06A62289" w14:textId="77777777" w:rsidR="00283463" w:rsidRDefault="00283463" w:rsidP="00283463">
      <w:pPr>
        <w:spacing w:after="0" w:line="276" w:lineRule="auto"/>
        <w:rPr>
          <w:i/>
          <w:iCs/>
        </w:rPr>
      </w:pPr>
    </w:p>
    <w:p w14:paraId="2E87A4FB" w14:textId="77777777" w:rsidR="00283463" w:rsidRDefault="00283463" w:rsidP="00283463">
      <w:pPr>
        <w:spacing w:after="0" w:line="276" w:lineRule="auto"/>
        <w:rPr>
          <w:i/>
          <w:iCs/>
        </w:rPr>
      </w:pPr>
    </w:p>
    <w:p w14:paraId="24D10867" w14:textId="77777777" w:rsidR="00283463" w:rsidRDefault="00283463" w:rsidP="00283463">
      <w:pPr>
        <w:spacing w:after="0" w:line="276" w:lineRule="auto"/>
      </w:pPr>
      <w:r>
        <w:t>Wednesday</w:t>
      </w:r>
    </w:p>
    <w:p w14:paraId="023C1B62" w14:textId="77777777" w:rsidR="00283463" w:rsidRDefault="00283463" w:rsidP="00283463">
      <w:pPr>
        <w:spacing w:after="0" w:line="276" w:lineRule="auto"/>
        <w:rPr>
          <w:i/>
          <w:iCs/>
        </w:rPr>
      </w:pPr>
      <w:r>
        <w:rPr>
          <w:i/>
          <w:iCs/>
        </w:rPr>
        <w:t>Dear Jesus,</w:t>
      </w:r>
    </w:p>
    <w:p w14:paraId="56F32869" w14:textId="77777777" w:rsidR="00283463" w:rsidRPr="006C5332" w:rsidRDefault="00283463" w:rsidP="00283463">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9622B9F" w14:textId="77777777" w:rsidR="00283463" w:rsidRDefault="00283463" w:rsidP="00283463">
      <w:pPr>
        <w:spacing w:after="0" w:line="276" w:lineRule="auto"/>
        <w:rPr>
          <w:i/>
          <w:iCs/>
        </w:rPr>
      </w:pPr>
    </w:p>
    <w:p w14:paraId="56305DAF" w14:textId="77777777" w:rsidR="00283463" w:rsidRDefault="00283463" w:rsidP="00283463">
      <w:pPr>
        <w:spacing w:after="0" w:line="276" w:lineRule="auto"/>
        <w:rPr>
          <w:i/>
          <w:iCs/>
        </w:rPr>
      </w:pPr>
    </w:p>
    <w:p w14:paraId="1886E422" w14:textId="77777777" w:rsidR="00283463" w:rsidRDefault="00283463" w:rsidP="00283463">
      <w:pPr>
        <w:spacing w:after="0" w:line="276" w:lineRule="auto"/>
      </w:pPr>
      <w:r>
        <w:t>Thursday</w:t>
      </w:r>
    </w:p>
    <w:p w14:paraId="09EAB2DD" w14:textId="77777777" w:rsidR="00283463" w:rsidRDefault="00283463" w:rsidP="00283463">
      <w:pPr>
        <w:spacing w:after="0" w:line="276" w:lineRule="auto"/>
        <w:rPr>
          <w:i/>
          <w:iCs/>
        </w:rPr>
      </w:pPr>
      <w:r>
        <w:rPr>
          <w:i/>
          <w:iCs/>
        </w:rPr>
        <w:t>Dear Jesus,</w:t>
      </w:r>
    </w:p>
    <w:p w14:paraId="0BDC78D8" w14:textId="77777777" w:rsidR="00283463" w:rsidRPr="006C5332" w:rsidRDefault="00283463" w:rsidP="00283463">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24149E8F" w14:textId="77777777" w:rsidR="00283463" w:rsidRDefault="00283463" w:rsidP="00283463">
      <w:pPr>
        <w:spacing w:after="0" w:line="276" w:lineRule="auto"/>
        <w:rPr>
          <w:i/>
          <w:iCs/>
        </w:rPr>
      </w:pPr>
    </w:p>
    <w:p w14:paraId="46138E3E" w14:textId="77777777" w:rsidR="00283463" w:rsidRDefault="00283463" w:rsidP="00283463">
      <w:pPr>
        <w:spacing w:after="0" w:line="276" w:lineRule="auto"/>
        <w:rPr>
          <w:i/>
          <w:iCs/>
        </w:rPr>
      </w:pPr>
    </w:p>
    <w:p w14:paraId="7744C67F" w14:textId="77777777" w:rsidR="00283463" w:rsidRDefault="00283463" w:rsidP="00283463">
      <w:pPr>
        <w:spacing w:after="0" w:line="276" w:lineRule="auto"/>
      </w:pPr>
      <w:r>
        <w:t>Friday</w:t>
      </w:r>
    </w:p>
    <w:p w14:paraId="247FFE82" w14:textId="77777777" w:rsidR="00283463" w:rsidRDefault="00283463" w:rsidP="00283463">
      <w:pPr>
        <w:spacing w:after="0" w:line="276" w:lineRule="auto"/>
        <w:rPr>
          <w:i/>
          <w:iCs/>
        </w:rPr>
      </w:pPr>
      <w:r>
        <w:rPr>
          <w:i/>
          <w:iCs/>
        </w:rPr>
        <w:t>Dear Jesus,</w:t>
      </w:r>
    </w:p>
    <w:p w14:paraId="5D538B2E" w14:textId="77777777" w:rsidR="00283463" w:rsidRPr="006C5332" w:rsidRDefault="00283463" w:rsidP="00283463">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690F4843" w14:textId="77777777" w:rsidR="00283463" w:rsidRDefault="00283463" w:rsidP="00283463">
      <w:pPr>
        <w:spacing w:after="0" w:line="276" w:lineRule="auto"/>
        <w:rPr>
          <w:i/>
          <w:iCs/>
        </w:rPr>
      </w:pPr>
    </w:p>
    <w:p w14:paraId="0A542968" w14:textId="77777777" w:rsidR="00283463" w:rsidRDefault="00283463" w:rsidP="00283463">
      <w:pPr>
        <w:spacing w:after="0" w:line="276" w:lineRule="auto"/>
        <w:rPr>
          <w:i/>
          <w:iCs/>
        </w:rPr>
      </w:pPr>
    </w:p>
    <w:p w14:paraId="59C51FF2" w14:textId="77777777" w:rsidR="00283463" w:rsidRDefault="00283463" w:rsidP="00283463">
      <w:pPr>
        <w:spacing w:after="0" w:line="276" w:lineRule="auto"/>
      </w:pPr>
      <w:r>
        <w:t>Saturday</w:t>
      </w:r>
    </w:p>
    <w:p w14:paraId="7A676459" w14:textId="77777777" w:rsidR="00283463" w:rsidRDefault="00283463" w:rsidP="00283463">
      <w:pPr>
        <w:spacing w:after="0" w:line="276" w:lineRule="auto"/>
        <w:rPr>
          <w:i/>
          <w:iCs/>
        </w:rPr>
      </w:pPr>
      <w:r>
        <w:rPr>
          <w:i/>
          <w:iCs/>
        </w:rPr>
        <w:t>Dear Jesus,</w:t>
      </w:r>
    </w:p>
    <w:p w14:paraId="6B819793" w14:textId="77777777" w:rsidR="00283463" w:rsidRPr="006C5332" w:rsidRDefault="00283463" w:rsidP="00283463">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1DD5C337" w14:textId="22E45FF9" w:rsidR="00BC1D60" w:rsidRDefault="00BC1D60">
      <w:pPr>
        <w:rPr>
          <w:i/>
          <w:iCs/>
        </w:rPr>
      </w:pPr>
      <w:r>
        <w:rPr>
          <w:i/>
          <w:iCs/>
        </w:rPr>
        <w:br w:type="page"/>
      </w:r>
    </w:p>
    <w:p w14:paraId="4AB7DF8E" w14:textId="18C92D98" w:rsidR="00BC1D60" w:rsidRDefault="00BC1D60" w:rsidP="00BC1D60">
      <w:pPr>
        <w:pStyle w:val="Heading1"/>
        <w:spacing w:before="0" w:after="0" w:line="276" w:lineRule="auto"/>
      </w:pPr>
      <w:r>
        <w:lastRenderedPageBreak/>
        <w:t>Forgive Us Our Debts</w:t>
      </w:r>
    </w:p>
    <w:p w14:paraId="0B082135" w14:textId="24306C9F" w:rsidR="00BC1D60" w:rsidRDefault="00BC1D60" w:rsidP="00BC1D60">
      <w:pPr>
        <w:spacing w:after="0" w:line="276" w:lineRule="auto"/>
      </w:pPr>
      <w:r>
        <w:t>October 22</w:t>
      </w:r>
      <w:r w:rsidRPr="00BC1D60">
        <w:rPr>
          <w:vertAlign w:val="superscript"/>
        </w:rPr>
        <w:t>nd</w:t>
      </w:r>
      <w:r>
        <w:t>, 2023</w:t>
      </w:r>
    </w:p>
    <w:p w14:paraId="51EEA0D4" w14:textId="11B07275" w:rsidR="00BC1D60" w:rsidRDefault="00BC1D60" w:rsidP="00BC1D60">
      <w:pPr>
        <w:spacing w:after="0" w:line="276" w:lineRule="auto"/>
      </w:pPr>
      <w:r>
        <w:t xml:space="preserve">Week </w:t>
      </w:r>
      <w:r>
        <w:t>7</w:t>
      </w:r>
      <w:r>
        <w:t xml:space="preserve"> – </w:t>
      </w:r>
      <w:r>
        <w:t>Isaiah 43:14-25 &amp; 1 John 1:7-9</w:t>
      </w:r>
    </w:p>
    <w:p w14:paraId="4A9CD628" w14:textId="421DC1EF" w:rsidR="00BC1D60" w:rsidRDefault="00BC1D60" w:rsidP="00BC1D60">
      <w:pPr>
        <w:spacing w:after="0" w:line="276" w:lineRule="auto"/>
        <w:rPr>
          <w:i/>
          <w:iCs/>
        </w:rPr>
      </w:pPr>
      <w:r>
        <w:rPr>
          <w:i/>
          <w:iCs/>
        </w:rPr>
        <w:t>“</w:t>
      </w:r>
      <w:r>
        <w:rPr>
          <w:i/>
          <w:iCs/>
        </w:rPr>
        <w:t>I, even I, am he who blots out your transgressions, for my own sake, and remembers your sins no more</w:t>
      </w:r>
      <w:r>
        <w:rPr>
          <w:i/>
          <w:iCs/>
        </w:rPr>
        <w:t>”</w:t>
      </w:r>
    </w:p>
    <w:p w14:paraId="7DD0A102" w14:textId="77777777" w:rsidR="00BC1D60" w:rsidRDefault="00BC1D60" w:rsidP="00BC1D60">
      <w:pPr>
        <w:spacing w:after="0" w:line="276" w:lineRule="auto"/>
        <w:rPr>
          <w:i/>
          <w:iCs/>
        </w:rPr>
      </w:pPr>
    </w:p>
    <w:p w14:paraId="47BDB9D2" w14:textId="77777777" w:rsidR="00BC1D60" w:rsidRDefault="00BC1D60" w:rsidP="00BC1D60">
      <w:pPr>
        <w:spacing w:after="0" w:line="276" w:lineRule="auto"/>
      </w:pPr>
      <w:r>
        <w:t>Sunday</w:t>
      </w:r>
    </w:p>
    <w:p w14:paraId="548E7CF0" w14:textId="77777777" w:rsidR="00BC1D60" w:rsidRDefault="00BC1D60" w:rsidP="00BC1D60">
      <w:pPr>
        <w:spacing w:after="0" w:line="276" w:lineRule="auto"/>
        <w:rPr>
          <w:i/>
          <w:iCs/>
        </w:rPr>
      </w:pPr>
      <w:r>
        <w:rPr>
          <w:i/>
          <w:iCs/>
        </w:rPr>
        <w:t>Dear Jesus,</w:t>
      </w:r>
    </w:p>
    <w:p w14:paraId="795BE03F" w14:textId="77777777" w:rsidR="00BC1D60" w:rsidRDefault="00BC1D60" w:rsidP="00BC1D60">
      <w:pPr>
        <w:spacing w:after="0" w:line="276" w:lineRule="auto"/>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54B6C1A7" w14:textId="77777777" w:rsidR="00BC1D60" w:rsidRDefault="00BC1D60" w:rsidP="00BC1D60">
      <w:pPr>
        <w:spacing w:after="0" w:line="276" w:lineRule="auto"/>
      </w:pPr>
    </w:p>
    <w:p w14:paraId="02300BBF" w14:textId="77777777" w:rsidR="00BC1D60" w:rsidRDefault="00BC1D60" w:rsidP="00BC1D60">
      <w:pPr>
        <w:spacing w:after="0" w:line="276" w:lineRule="auto"/>
      </w:pPr>
    </w:p>
    <w:p w14:paraId="083F5D55" w14:textId="77777777" w:rsidR="00BC1D60" w:rsidRDefault="00BC1D60" w:rsidP="00BC1D60">
      <w:pPr>
        <w:spacing w:after="0" w:line="276" w:lineRule="auto"/>
      </w:pPr>
      <w:r>
        <w:t>Monday</w:t>
      </w:r>
    </w:p>
    <w:p w14:paraId="01EC292D" w14:textId="77777777" w:rsidR="00BC1D60" w:rsidRDefault="00BC1D60" w:rsidP="00BC1D60">
      <w:pPr>
        <w:spacing w:after="0" w:line="276" w:lineRule="auto"/>
        <w:rPr>
          <w:i/>
          <w:iCs/>
        </w:rPr>
      </w:pPr>
      <w:r>
        <w:rPr>
          <w:i/>
          <w:iCs/>
        </w:rPr>
        <w:t>Dear Jesus,</w:t>
      </w:r>
    </w:p>
    <w:p w14:paraId="5BF45CA8" w14:textId="77777777" w:rsidR="00BC1D60" w:rsidRPr="006C5332" w:rsidRDefault="00BC1D60" w:rsidP="00BC1D6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8938841" w14:textId="77777777" w:rsidR="00BC1D60" w:rsidRDefault="00BC1D60" w:rsidP="00BC1D60">
      <w:pPr>
        <w:spacing w:after="0" w:line="276" w:lineRule="auto"/>
        <w:rPr>
          <w:i/>
          <w:iCs/>
        </w:rPr>
      </w:pPr>
    </w:p>
    <w:p w14:paraId="5EDF0CCA" w14:textId="77777777" w:rsidR="00BC1D60" w:rsidRDefault="00BC1D60" w:rsidP="00BC1D60">
      <w:pPr>
        <w:spacing w:after="0" w:line="276" w:lineRule="auto"/>
        <w:rPr>
          <w:i/>
          <w:iCs/>
        </w:rPr>
      </w:pPr>
    </w:p>
    <w:p w14:paraId="2DFA7FCB" w14:textId="77777777" w:rsidR="00BC1D60" w:rsidRDefault="00BC1D60" w:rsidP="00BC1D60">
      <w:pPr>
        <w:spacing w:after="0" w:line="276" w:lineRule="auto"/>
      </w:pPr>
      <w:r>
        <w:t>Tuesday</w:t>
      </w:r>
    </w:p>
    <w:p w14:paraId="7E05637D" w14:textId="77777777" w:rsidR="00BC1D60" w:rsidRDefault="00BC1D60" w:rsidP="00BC1D60">
      <w:pPr>
        <w:spacing w:after="0" w:line="276" w:lineRule="auto"/>
        <w:rPr>
          <w:i/>
          <w:iCs/>
        </w:rPr>
      </w:pPr>
      <w:r>
        <w:rPr>
          <w:i/>
          <w:iCs/>
        </w:rPr>
        <w:t>Dear Jesus,</w:t>
      </w:r>
    </w:p>
    <w:p w14:paraId="2FC69CF6" w14:textId="77777777" w:rsidR="00BC1D60" w:rsidRPr="006C5332" w:rsidRDefault="00BC1D60" w:rsidP="00BC1D6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71804814" w14:textId="77777777" w:rsidR="00BC1D60" w:rsidRDefault="00BC1D60" w:rsidP="00BC1D60">
      <w:pPr>
        <w:spacing w:after="0" w:line="276" w:lineRule="auto"/>
        <w:rPr>
          <w:i/>
          <w:iCs/>
        </w:rPr>
      </w:pPr>
    </w:p>
    <w:p w14:paraId="615A28BD" w14:textId="77777777" w:rsidR="00BC1D60" w:rsidRDefault="00BC1D60" w:rsidP="00BC1D60">
      <w:pPr>
        <w:spacing w:after="0" w:line="276" w:lineRule="auto"/>
        <w:rPr>
          <w:i/>
          <w:iCs/>
        </w:rPr>
      </w:pPr>
    </w:p>
    <w:p w14:paraId="5AD9D611" w14:textId="77777777" w:rsidR="00BC1D60" w:rsidRDefault="00BC1D60" w:rsidP="00BC1D60">
      <w:pPr>
        <w:spacing w:after="0" w:line="276" w:lineRule="auto"/>
      </w:pPr>
      <w:r>
        <w:t>Wednesday</w:t>
      </w:r>
    </w:p>
    <w:p w14:paraId="71F62A3B" w14:textId="77777777" w:rsidR="00BC1D60" w:rsidRDefault="00BC1D60" w:rsidP="00BC1D60">
      <w:pPr>
        <w:spacing w:after="0" w:line="276" w:lineRule="auto"/>
        <w:rPr>
          <w:i/>
          <w:iCs/>
        </w:rPr>
      </w:pPr>
      <w:r>
        <w:rPr>
          <w:i/>
          <w:iCs/>
        </w:rPr>
        <w:t>Dear Jesus,</w:t>
      </w:r>
    </w:p>
    <w:p w14:paraId="0BBF1465" w14:textId="77777777" w:rsidR="00BC1D60" w:rsidRPr="006C5332" w:rsidRDefault="00BC1D60" w:rsidP="00BC1D6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3C7E1D04" w14:textId="77777777" w:rsidR="00BC1D60" w:rsidRDefault="00BC1D60" w:rsidP="00BC1D60">
      <w:pPr>
        <w:spacing w:after="0" w:line="276" w:lineRule="auto"/>
        <w:rPr>
          <w:i/>
          <w:iCs/>
        </w:rPr>
      </w:pPr>
    </w:p>
    <w:p w14:paraId="4D2BF061" w14:textId="77777777" w:rsidR="00BC1D60" w:rsidRDefault="00BC1D60" w:rsidP="00BC1D60">
      <w:pPr>
        <w:spacing w:after="0" w:line="276" w:lineRule="auto"/>
        <w:rPr>
          <w:i/>
          <w:iCs/>
        </w:rPr>
      </w:pPr>
    </w:p>
    <w:p w14:paraId="29B18F7C" w14:textId="77777777" w:rsidR="00BC1D60" w:rsidRDefault="00BC1D60" w:rsidP="00BC1D60">
      <w:pPr>
        <w:spacing w:after="0" w:line="276" w:lineRule="auto"/>
      </w:pPr>
      <w:r>
        <w:t>Thursday</w:t>
      </w:r>
    </w:p>
    <w:p w14:paraId="1BDA3E26" w14:textId="77777777" w:rsidR="00BC1D60" w:rsidRDefault="00BC1D60" w:rsidP="00BC1D60">
      <w:pPr>
        <w:spacing w:after="0" w:line="276" w:lineRule="auto"/>
        <w:rPr>
          <w:i/>
          <w:iCs/>
        </w:rPr>
      </w:pPr>
      <w:r>
        <w:rPr>
          <w:i/>
          <w:iCs/>
        </w:rPr>
        <w:t>Dear Jesus,</w:t>
      </w:r>
    </w:p>
    <w:p w14:paraId="1E8EF0D4" w14:textId="77777777" w:rsidR="00BC1D60" w:rsidRPr="006C5332" w:rsidRDefault="00BC1D60" w:rsidP="00BC1D6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6CB9B141" w14:textId="77777777" w:rsidR="00BC1D60" w:rsidRDefault="00BC1D60" w:rsidP="00BC1D60">
      <w:pPr>
        <w:spacing w:after="0" w:line="276" w:lineRule="auto"/>
        <w:rPr>
          <w:i/>
          <w:iCs/>
        </w:rPr>
      </w:pPr>
    </w:p>
    <w:p w14:paraId="2AD20C51" w14:textId="77777777" w:rsidR="00BC1D60" w:rsidRDefault="00BC1D60" w:rsidP="00BC1D60">
      <w:pPr>
        <w:spacing w:after="0" w:line="276" w:lineRule="auto"/>
        <w:rPr>
          <w:i/>
          <w:iCs/>
        </w:rPr>
      </w:pPr>
    </w:p>
    <w:p w14:paraId="572F4316" w14:textId="77777777" w:rsidR="00BC1D60" w:rsidRDefault="00BC1D60" w:rsidP="00BC1D60">
      <w:pPr>
        <w:spacing w:after="0" w:line="276" w:lineRule="auto"/>
      </w:pPr>
      <w:r>
        <w:t>Friday</w:t>
      </w:r>
    </w:p>
    <w:p w14:paraId="4B2D7DA8" w14:textId="77777777" w:rsidR="00BC1D60" w:rsidRDefault="00BC1D60" w:rsidP="00BC1D60">
      <w:pPr>
        <w:spacing w:after="0" w:line="276" w:lineRule="auto"/>
        <w:rPr>
          <w:i/>
          <w:iCs/>
        </w:rPr>
      </w:pPr>
      <w:r>
        <w:rPr>
          <w:i/>
          <w:iCs/>
        </w:rPr>
        <w:t>Dear Jesus,</w:t>
      </w:r>
    </w:p>
    <w:p w14:paraId="2B3A67A1" w14:textId="77777777" w:rsidR="00BC1D60" w:rsidRPr="006C5332" w:rsidRDefault="00BC1D60" w:rsidP="00BC1D6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7AA65DE8" w14:textId="77777777" w:rsidR="00BC1D60" w:rsidRDefault="00BC1D60" w:rsidP="00BC1D60">
      <w:pPr>
        <w:spacing w:after="0" w:line="276" w:lineRule="auto"/>
        <w:rPr>
          <w:i/>
          <w:iCs/>
        </w:rPr>
      </w:pPr>
    </w:p>
    <w:p w14:paraId="5B6D85FD" w14:textId="77777777" w:rsidR="00BC1D60" w:rsidRDefault="00BC1D60" w:rsidP="00BC1D60">
      <w:pPr>
        <w:spacing w:after="0" w:line="276" w:lineRule="auto"/>
        <w:rPr>
          <w:i/>
          <w:iCs/>
        </w:rPr>
      </w:pPr>
    </w:p>
    <w:p w14:paraId="13BA2CBB" w14:textId="77777777" w:rsidR="00BC1D60" w:rsidRDefault="00BC1D60" w:rsidP="00BC1D60">
      <w:pPr>
        <w:spacing w:after="0" w:line="276" w:lineRule="auto"/>
      </w:pPr>
      <w:r>
        <w:t>Saturday</w:t>
      </w:r>
    </w:p>
    <w:p w14:paraId="6852B209" w14:textId="77777777" w:rsidR="00BC1D60" w:rsidRDefault="00BC1D60" w:rsidP="00BC1D60">
      <w:pPr>
        <w:spacing w:after="0" w:line="276" w:lineRule="auto"/>
        <w:rPr>
          <w:i/>
          <w:iCs/>
        </w:rPr>
      </w:pPr>
      <w:r>
        <w:rPr>
          <w:i/>
          <w:iCs/>
        </w:rPr>
        <w:t>Dear Jesus,</w:t>
      </w:r>
    </w:p>
    <w:p w14:paraId="4784F4A3" w14:textId="77777777" w:rsidR="00BC1D60" w:rsidRPr="006C5332" w:rsidRDefault="00BC1D60" w:rsidP="00BC1D60">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2E4290C0" w14:textId="1F0C079D" w:rsidR="007517C5" w:rsidRDefault="007517C5">
      <w:pPr>
        <w:rPr>
          <w:i/>
          <w:iCs/>
        </w:rPr>
      </w:pPr>
      <w:r>
        <w:rPr>
          <w:i/>
          <w:iCs/>
        </w:rPr>
        <w:br w:type="page"/>
      </w:r>
    </w:p>
    <w:p w14:paraId="52FD9EB3" w14:textId="2ED2806F" w:rsidR="007517C5" w:rsidRDefault="007517C5" w:rsidP="007517C5">
      <w:pPr>
        <w:pStyle w:val="Heading1"/>
        <w:spacing w:before="0" w:after="0" w:line="276" w:lineRule="auto"/>
      </w:pPr>
      <w:r>
        <w:lastRenderedPageBreak/>
        <w:t>As We also Have Forgiven our Debtors</w:t>
      </w:r>
    </w:p>
    <w:p w14:paraId="66BE2107" w14:textId="108B403F" w:rsidR="007517C5" w:rsidRDefault="007517C5" w:rsidP="007517C5">
      <w:pPr>
        <w:spacing w:after="0" w:line="276" w:lineRule="auto"/>
      </w:pPr>
      <w:r>
        <w:t>October 29</w:t>
      </w:r>
      <w:r w:rsidRPr="007517C5">
        <w:rPr>
          <w:vertAlign w:val="superscript"/>
        </w:rPr>
        <w:t>th</w:t>
      </w:r>
      <w:r>
        <w:t>, 2023</w:t>
      </w:r>
    </w:p>
    <w:p w14:paraId="2705E7E1" w14:textId="5B1394E4" w:rsidR="007517C5" w:rsidRDefault="007517C5" w:rsidP="007517C5">
      <w:pPr>
        <w:spacing w:after="0" w:line="276" w:lineRule="auto"/>
      </w:pPr>
      <w:r>
        <w:t xml:space="preserve">Week </w:t>
      </w:r>
      <w:r>
        <w:t>8</w:t>
      </w:r>
      <w:r>
        <w:t xml:space="preserve"> – </w:t>
      </w:r>
      <w:r>
        <w:t>2 Corinthians 9:6-7</w:t>
      </w:r>
    </w:p>
    <w:p w14:paraId="289D7084" w14:textId="00B5E694" w:rsidR="007517C5" w:rsidRDefault="007517C5" w:rsidP="007517C5">
      <w:pPr>
        <w:spacing w:after="0" w:line="276" w:lineRule="auto"/>
        <w:rPr>
          <w:i/>
          <w:iCs/>
        </w:rPr>
      </w:pPr>
      <w:r>
        <w:rPr>
          <w:i/>
          <w:iCs/>
        </w:rPr>
        <w:t>“</w:t>
      </w:r>
      <w:r>
        <w:rPr>
          <w:i/>
          <w:iCs/>
        </w:rPr>
        <w:t>Remember this: Whoever sows sparingly will also reap sparingly, and whoever sows generously will also reap generously</w:t>
      </w:r>
      <w:r>
        <w:rPr>
          <w:i/>
          <w:iCs/>
        </w:rPr>
        <w:t>”</w:t>
      </w:r>
    </w:p>
    <w:p w14:paraId="3AF24042" w14:textId="77777777" w:rsidR="007517C5" w:rsidRDefault="007517C5" w:rsidP="007517C5">
      <w:pPr>
        <w:spacing w:after="0" w:line="276" w:lineRule="auto"/>
        <w:rPr>
          <w:i/>
          <w:iCs/>
        </w:rPr>
      </w:pPr>
    </w:p>
    <w:p w14:paraId="7A9808AD" w14:textId="77777777" w:rsidR="007517C5" w:rsidRDefault="007517C5" w:rsidP="007517C5">
      <w:pPr>
        <w:spacing w:after="0" w:line="276" w:lineRule="auto"/>
      </w:pPr>
      <w:r>
        <w:t>Sunday</w:t>
      </w:r>
    </w:p>
    <w:p w14:paraId="3591D9D9" w14:textId="77777777" w:rsidR="007517C5" w:rsidRDefault="007517C5" w:rsidP="007517C5">
      <w:pPr>
        <w:spacing w:after="0" w:line="276" w:lineRule="auto"/>
        <w:rPr>
          <w:i/>
          <w:iCs/>
        </w:rPr>
      </w:pPr>
      <w:r>
        <w:rPr>
          <w:i/>
          <w:iCs/>
        </w:rPr>
        <w:t>Dear Jesus,</w:t>
      </w:r>
    </w:p>
    <w:p w14:paraId="375F1D32" w14:textId="77777777" w:rsidR="007517C5" w:rsidRDefault="007517C5" w:rsidP="007517C5">
      <w:pPr>
        <w:spacing w:after="0" w:line="276" w:lineRule="auto"/>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56EFC5F4" w14:textId="77777777" w:rsidR="007517C5" w:rsidRDefault="007517C5" w:rsidP="007517C5">
      <w:pPr>
        <w:spacing w:after="0" w:line="276" w:lineRule="auto"/>
      </w:pPr>
    </w:p>
    <w:p w14:paraId="478A03B9" w14:textId="77777777" w:rsidR="007517C5" w:rsidRDefault="007517C5" w:rsidP="007517C5">
      <w:pPr>
        <w:spacing w:after="0" w:line="276" w:lineRule="auto"/>
      </w:pPr>
    </w:p>
    <w:p w14:paraId="14BDA122" w14:textId="77777777" w:rsidR="007517C5" w:rsidRDefault="007517C5" w:rsidP="007517C5">
      <w:pPr>
        <w:spacing w:after="0" w:line="276" w:lineRule="auto"/>
      </w:pPr>
      <w:r>
        <w:t>Monday</w:t>
      </w:r>
    </w:p>
    <w:p w14:paraId="49DB4F6C" w14:textId="77777777" w:rsidR="007517C5" w:rsidRDefault="007517C5" w:rsidP="007517C5">
      <w:pPr>
        <w:spacing w:after="0" w:line="276" w:lineRule="auto"/>
        <w:rPr>
          <w:i/>
          <w:iCs/>
        </w:rPr>
      </w:pPr>
      <w:r>
        <w:rPr>
          <w:i/>
          <w:iCs/>
        </w:rPr>
        <w:t>Dear Jesus,</w:t>
      </w:r>
    </w:p>
    <w:p w14:paraId="7D82B34E" w14:textId="77777777" w:rsidR="007517C5" w:rsidRPr="006C5332" w:rsidRDefault="007517C5" w:rsidP="007517C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1A25A5B5" w14:textId="77777777" w:rsidR="007517C5" w:rsidRDefault="007517C5" w:rsidP="007517C5">
      <w:pPr>
        <w:spacing w:after="0" w:line="276" w:lineRule="auto"/>
        <w:rPr>
          <w:i/>
          <w:iCs/>
        </w:rPr>
      </w:pPr>
    </w:p>
    <w:p w14:paraId="3152D9A9" w14:textId="77777777" w:rsidR="007517C5" w:rsidRDefault="007517C5" w:rsidP="007517C5">
      <w:pPr>
        <w:spacing w:after="0" w:line="276" w:lineRule="auto"/>
        <w:rPr>
          <w:i/>
          <w:iCs/>
        </w:rPr>
      </w:pPr>
    </w:p>
    <w:p w14:paraId="5274F81E" w14:textId="77777777" w:rsidR="007517C5" w:rsidRDefault="007517C5" w:rsidP="007517C5">
      <w:pPr>
        <w:spacing w:after="0" w:line="276" w:lineRule="auto"/>
      </w:pPr>
      <w:r>
        <w:t>Tuesday</w:t>
      </w:r>
    </w:p>
    <w:p w14:paraId="6C5F7AED" w14:textId="77777777" w:rsidR="007517C5" w:rsidRDefault="007517C5" w:rsidP="007517C5">
      <w:pPr>
        <w:spacing w:after="0" w:line="276" w:lineRule="auto"/>
        <w:rPr>
          <w:i/>
          <w:iCs/>
        </w:rPr>
      </w:pPr>
      <w:r>
        <w:rPr>
          <w:i/>
          <w:iCs/>
        </w:rPr>
        <w:t>Dear Jesus,</w:t>
      </w:r>
    </w:p>
    <w:p w14:paraId="25FBC2BF" w14:textId="77777777" w:rsidR="007517C5" w:rsidRPr="006C5332" w:rsidRDefault="007517C5" w:rsidP="007517C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66ADB66" w14:textId="77777777" w:rsidR="007517C5" w:rsidRDefault="007517C5" w:rsidP="007517C5">
      <w:pPr>
        <w:spacing w:after="0" w:line="276" w:lineRule="auto"/>
        <w:rPr>
          <w:i/>
          <w:iCs/>
        </w:rPr>
      </w:pPr>
    </w:p>
    <w:p w14:paraId="0C6FB2DF" w14:textId="77777777" w:rsidR="007517C5" w:rsidRDefault="007517C5" w:rsidP="007517C5">
      <w:pPr>
        <w:spacing w:after="0" w:line="276" w:lineRule="auto"/>
        <w:rPr>
          <w:i/>
          <w:iCs/>
        </w:rPr>
      </w:pPr>
    </w:p>
    <w:p w14:paraId="342DCE2F" w14:textId="77777777" w:rsidR="007517C5" w:rsidRDefault="007517C5" w:rsidP="007517C5">
      <w:pPr>
        <w:spacing w:after="0" w:line="276" w:lineRule="auto"/>
      </w:pPr>
      <w:r>
        <w:t>Wednesday</w:t>
      </w:r>
    </w:p>
    <w:p w14:paraId="5C4BAB40" w14:textId="77777777" w:rsidR="007517C5" w:rsidRDefault="007517C5" w:rsidP="007517C5">
      <w:pPr>
        <w:spacing w:after="0" w:line="276" w:lineRule="auto"/>
        <w:rPr>
          <w:i/>
          <w:iCs/>
        </w:rPr>
      </w:pPr>
      <w:r>
        <w:rPr>
          <w:i/>
          <w:iCs/>
        </w:rPr>
        <w:t>Dear Jesus,</w:t>
      </w:r>
    </w:p>
    <w:p w14:paraId="5DF5AFB5" w14:textId="77777777" w:rsidR="007517C5" w:rsidRPr="006C5332" w:rsidRDefault="007517C5" w:rsidP="007517C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35629D74" w14:textId="77777777" w:rsidR="007517C5" w:rsidRDefault="007517C5" w:rsidP="007517C5">
      <w:pPr>
        <w:spacing w:after="0" w:line="276" w:lineRule="auto"/>
        <w:rPr>
          <w:i/>
          <w:iCs/>
        </w:rPr>
      </w:pPr>
    </w:p>
    <w:p w14:paraId="233F37CB" w14:textId="77777777" w:rsidR="007517C5" w:rsidRDefault="007517C5" w:rsidP="007517C5">
      <w:pPr>
        <w:spacing w:after="0" w:line="276" w:lineRule="auto"/>
        <w:rPr>
          <w:i/>
          <w:iCs/>
        </w:rPr>
      </w:pPr>
    </w:p>
    <w:p w14:paraId="4B4C399E" w14:textId="77777777" w:rsidR="007517C5" w:rsidRDefault="007517C5" w:rsidP="007517C5">
      <w:pPr>
        <w:spacing w:after="0" w:line="276" w:lineRule="auto"/>
      </w:pPr>
      <w:r>
        <w:t>Thursday</w:t>
      </w:r>
    </w:p>
    <w:p w14:paraId="464B3831" w14:textId="77777777" w:rsidR="007517C5" w:rsidRDefault="007517C5" w:rsidP="007517C5">
      <w:pPr>
        <w:spacing w:after="0" w:line="276" w:lineRule="auto"/>
        <w:rPr>
          <w:i/>
          <w:iCs/>
        </w:rPr>
      </w:pPr>
      <w:r>
        <w:rPr>
          <w:i/>
          <w:iCs/>
        </w:rPr>
        <w:t>Dear Jesus,</w:t>
      </w:r>
    </w:p>
    <w:p w14:paraId="4EB788D1" w14:textId="77777777" w:rsidR="007517C5" w:rsidRPr="006C5332" w:rsidRDefault="007517C5" w:rsidP="007517C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72088BAB" w14:textId="77777777" w:rsidR="007517C5" w:rsidRDefault="007517C5" w:rsidP="007517C5">
      <w:pPr>
        <w:spacing w:after="0" w:line="276" w:lineRule="auto"/>
        <w:rPr>
          <w:i/>
          <w:iCs/>
        </w:rPr>
      </w:pPr>
    </w:p>
    <w:p w14:paraId="4CE325D7" w14:textId="77777777" w:rsidR="007517C5" w:rsidRDefault="007517C5" w:rsidP="007517C5">
      <w:pPr>
        <w:spacing w:after="0" w:line="276" w:lineRule="auto"/>
        <w:rPr>
          <w:i/>
          <w:iCs/>
        </w:rPr>
      </w:pPr>
    </w:p>
    <w:p w14:paraId="412F9993" w14:textId="77777777" w:rsidR="007517C5" w:rsidRDefault="007517C5" w:rsidP="007517C5">
      <w:pPr>
        <w:spacing w:after="0" w:line="276" w:lineRule="auto"/>
      </w:pPr>
      <w:r>
        <w:t>Friday</w:t>
      </w:r>
    </w:p>
    <w:p w14:paraId="5A236887" w14:textId="77777777" w:rsidR="007517C5" w:rsidRDefault="007517C5" w:rsidP="007517C5">
      <w:pPr>
        <w:spacing w:after="0" w:line="276" w:lineRule="auto"/>
        <w:rPr>
          <w:i/>
          <w:iCs/>
        </w:rPr>
      </w:pPr>
      <w:r>
        <w:rPr>
          <w:i/>
          <w:iCs/>
        </w:rPr>
        <w:t>Dear Jesus,</w:t>
      </w:r>
    </w:p>
    <w:p w14:paraId="1B6DF1DD" w14:textId="77777777" w:rsidR="007517C5" w:rsidRPr="006C5332" w:rsidRDefault="007517C5" w:rsidP="007517C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63E4778F" w14:textId="77777777" w:rsidR="007517C5" w:rsidRDefault="007517C5" w:rsidP="007517C5">
      <w:pPr>
        <w:spacing w:after="0" w:line="276" w:lineRule="auto"/>
        <w:rPr>
          <w:i/>
          <w:iCs/>
        </w:rPr>
      </w:pPr>
    </w:p>
    <w:p w14:paraId="4ECBA5B4" w14:textId="77777777" w:rsidR="007517C5" w:rsidRDefault="007517C5" w:rsidP="007517C5">
      <w:pPr>
        <w:spacing w:after="0" w:line="276" w:lineRule="auto"/>
        <w:rPr>
          <w:i/>
          <w:iCs/>
        </w:rPr>
      </w:pPr>
    </w:p>
    <w:p w14:paraId="75A0D4C9" w14:textId="77777777" w:rsidR="007517C5" w:rsidRDefault="007517C5" w:rsidP="007517C5">
      <w:pPr>
        <w:spacing w:after="0" w:line="276" w:lineRule="auto"/>
      </w:pPr>
      <w:r>
        <w:t>Saturday</w:t>
      </w:r>
    </w:p>
    <w:p w14:paraId="36102086" w14:textId="77777777" w:rsidR="007517C5" w:rsidRDefault="007517C5" w:rsidP="007517C5">
      <w:pPr>
        <w:spacing w:after="0" w:line="276" w:lineRule="auto"/>
        <w:rPr>
          <w:i/>
          <w:iCs/>
        </w:rPr>
      </w:pPr>
      <w:r>
        <w:rPr>
          <w:i/>
          <w:iCs/>
        </w:rPr>
        <w:t>Dear Jesus,</w:t>
      </w:r>
    </w:p>
    <w:p w14:paraId="23BC981D" w14:textId="77777777" w:rsidR="007517C5" w:rsidRPr="006C5332" w:rsidRDefault="007517C5" w:rsidP="007517C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14C7F1BB" w14:textId="55914536" w:rsidR="007517C5" w:rsidRDefault="007517C5">
      <w:pPr>
        <w:rPr>
          <w:i/>
          <w:iCs/>
        </w:rPr>
      </w:pPr>
      <w:r>
        <w:rPr>
          <w:i/>
          <w:iCs/>
        </w:rPr>
        <w:br w:type="page"/>
      </w:r>
    </w:p>
    <w:p w14:paraId="76D0BC10" w14:textId="6D96527D" w:rsidR="007517C5" w:rsidRDefault="007517C5" w:rsidP="007517C5">
      <w:pPr>
        <w:pStyle w:val="Heading1"/>
        <w:spacing w:before="0" w:after="0" w:line="276" w:lineRule="auto"/>
      </w:pPr>
      <w:r>
        <w:lastRenderedPageBreak/>
        <w:t>Lead Us Not into Temptation</w:t>
      </w:r>
    </w:p>
    <w:p w14:paraId="40CBA068" w14:textId="5D39E650" w:rsidR="007517C5" w:rsidRDefault="007517C5" w:rsidP="007517C5">
      <w:pPr>
        <w:spacing w:after="0" w:line="276" w:lineRule="auto"/>
      </w:pPr>
      <w:r>
        <w:t>November 5</w:t>
      </w:r>
      <w:r w:rsidRPr="007517C5">
        <w:rPr>
          <w:vertAlign w:val="superscript"/>
        </w:rPr>
        <w:t>th</w:t>
      </w:r>
      <w:r>
        <w:t>, 2023</w:t>
      </w:r>
    </w:p>
    <w:p w14:paraId="5ED59384" w14:textId="60B1B3BD" w:rsidR="007517C5" w:rsidRDefault="007517C5" w:rsidP="007517C5">
      <w:pPr>
        <w:spacing w:after="0" w:line="276" w:lineRule="auto"/>
      </w:pPr>
      <w:r>
        <w:t xml:space="preserve">Week </w:t>
      </w:r>
      <w:r>
        <w:t>9</w:t>
      </w:r>
      <w:r>
        <w:t xml:space="preserve"> – </w:t>
      </w:r>
      <w:r>
        <w:t>John 3:1-15</w:t>
      </w:r>
    </w:p>
    <w:p w14:paraId="428911B5" w14:textId="264C6B53" w:rsidR="007517C5" w:rsidRDefault="007517C5" w:rsidP="007517C5">
      <w:pPr>
        <w:spacing w:after="0" w:line="276" w:lineRule="auto"/>
        <w:rPr>
          <w:i/>
          <w:iCs/>
        </w:rPr>
      </w:pPr>
      <w:r>
        <w:rPr>
          <w:i/>
          <w:iCs/>
        </w:rPr>
        <w:t>“</w:t>
      </w:r>
      <w:r>
        <w:rPr>
          <w:i/>
          <w:iCs/>
        </w:rPr>
        <w:t>Very truly I tell you, no one can enter the kingdom of God unless they are born of water and the Spirit…</w:t>
      </w:r>
      <w:r>
        <w:rPr>
          <w:i/>
          <w:iCs/>
        </w:rPr>
        <w:t>”</w:t>
      </w:r>
    </w:p>
    <w:p w14:paraId="1F793608" w14:textId="77777777" w:rsidR="007517C5" w:rsidRDefault="007517C5" w:rsidP="007517C5">
      <w:pPr>
        <w:spacing w:after="0" w:line="276" w:lineRule="auto"/>
        <w:rPr>
          <w:i/>
          <w:iCs/>
        </w:rPr>
      </w:pPr>
    </w:p>
    <w:p w14:paraId="081A8C41" w14:textId="77777777" w:rsidR="007517C5" w:rsidRDefault="007517C5" w:rsidP="007517C5">
      <w:pPr>
        <w:spacing w:after="0" w:line="276" w:lineRule="auto"/>
      </w:pPr>
      <w:r>
        <w:t>Sunday</w:t>
      </w:r>
    </w:p>
    <w:p w14:paraId="7D8347B1" w14:textId="77777777" w:rsidR="007517C5" w:rsidRDefault="007517C5" w:rsidP="007517C5">
      <w:pPr>
        <w:spacing w:after="0" w:line="276" w:lineRule="auto"/>
        <w:rPr>
          <w:i/>
          <w:iCs/>
        </w:rPr>
      </w:pPr>
      <w:r>
        <w:rPr>
          <w:i/>
          <w:iCs/>
        </w:rPr>
        <w:t>Dear Jesus,</w:t>
      </w:r>
    </w:p>
    <w:p w14:paraId="30624657" w14:textId="77777777" w:rsidR="007517C5" w:rsidRDefault="007517C5" w:rsidP="007517C5">
      <w:pPr>
        <w:spacing w:after="0" w:line="276" w:lineRule="auto"/>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53146CE" w14:textId="77777777" w:rsidR="007517C5" w:rsidRDefault="007517C5" w:rsidP="007517C5">
      <w:pPr>
        <w:spacing w:after="0" w:line="276" w:lineRule="auto"/>
      </w:pPr>
    </w:p>
    <w:p w14:paraId="0E762674" w14:textId="77777777" w:rsidR="007517C5" w:rsidRDefault="007517C5" w:rsidP="007517C5">
      <w:pPr>
        <w:spacing w:after="0" w:line="276" w:lineRule="auto"/>
      </w:pPr>
    </w:p>
    <w:p w14:paraId="65ADECE8" w14:textId="77777777" w:rsidR="007517C5" w:rsidRDefault="007517C5" w:rsidP="007517C5">
      <w:pPr>
        <w:spacing w:after="0" w:line="276" w:lineRule="auto"/>
      </w:pPr>
      <w:r>
        <w:t>Monday</w:t>
      </w:r>
    </w:p>
    <w:p w14:paraId="5C666608" w14:textId="77777777" w:rsidR="007517C5" w:rsidRDefault="007517C5" w:rsidP="007517C5">
      <w:pPr>
        <w:spacing w:after="0" w:line="276" w:lineRule="auto"/>
        <w:rPr>
          <w:i/>
          <w:iCs/>
        </w:rPr>
      </w:pPr>
      <w:r>
        <w:rPr>
          <w:i/>
          <w:iCs/>
        </w:rPr>
        <w:t>Dear Jesus,</w:t>
      </w:r>
    </w:p>
    <w:p w14:paraId="5F65345F" w14:textId="77777777" w:rsidR="007517C5" w:rsidRPr="006C5332" w:rsidRDefault="007517C5" w:rsidP="007517C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896F6D4" w14:textId="77777777" w:rsidR="007517C5" w:rsidRDefault="007517C5" w:rsidP="007517C5">
      <w:pPr>
        <w:spacing w:after="0" w:line="276" w:lineRule="auto"/>
        <w:rPr>
          <w:i/>
          <w:iCs/>
        </w:rPr>
      </w:pPr>
    </w:p>
    <w:p w14:paraId="62880672" w14:textId="77777777" w:rsidR="007517C5" w:rsidRDefault="007517C5" w:rsidP="007517C5">
      <w:pPr>
        <w:spacing w:after="0" w:line="276" w:lineRule="auto"/>
        <w:rPr>
          <w:i/>
          <w:iCs/>
        </w:rPr>
      </w:pPr>
    </w:p>
    <w:p w14:paraId="176C1EAE" w14:textId="77777777" w:rsidR="007517C5" w:rsidRDefault="007517C5" w:rsidP="007517C5">
      <w:pPr>
        <w:spacing w:after="0" w:line="276" w:lineRule="auto"/>
      </w:pPr>
      <w:r>
        <w:t>Tuesday</w:t>
      </w:r>
    </w:p>
    <w:p w14:paraId="29E1B5D4" w14:textId="77777777" w:rsidR="007517C5" w:rsidRDefault="007517C5" w:rsidP="007517C5">
      <w:pPr>
        <w:spacing w:after="0" w:line="276" w:lineRule="auto"/>
        <w:rPr>
          <w:i/>
          <w:iCs/>
        </w:rPr>
      </w:pPr>
      <w:r>
        <w:rPr>
          <w:i/>
          <w:iCs/>
        </w:rPr>
        <w:t>Dear Jesus,</w:t>
      </w:r>
    </w:p>
    <w:p w14:paraId="53095DD5" w14:textId="77777777" w:rsidR="007517C5" w:rsidRPr="006C5332" w:rsidRDefault="007517C5" w:rsidP="007517C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296189B9" w14:textId="77777777" w:rsidR="007517C5" w:rsidRDefault="007517C5" w:rsidP="007517C5">
      <w:pPr>
        <w:spacing w:after="0" w:line="276" w:lineRule="auto"/>
        <w:rPr>
          <w:i/>
          <w:iCs/>
        </w:rPr>
      </w:pPr>
    </w:p>
    <w:p w14:paraId="1DED53C7" w14:textId="77777777" w:rsidR="007517C5" w:rsidRDefault="007517C5" w:rsidP="007517C5">
      <w:pPr>
        <w:spacing w:after="0" w:line="276" w:lineRule="auto"/>
        <w:rPr>
          <w:i/>
          <w:iCs/>
        </w:rPr>
      </w:pPr>
    </w:p>
    <w:p w14:paraId="34B3BD67" w14:textId="77777777" w:rsidR="007517C5" w:rsidRDefault="007517C5" w:rsidP="007517C5">
      <w:pPr>
        <w:spacing w:after="0" w:line="276" w:lineRule="auto"/>
      </w:pPr>
      <w:r>
        <w:t>Wednesday</w:t>
      </w:r>
    </w:p>
    <w:p w14:paraId="6E75F687" w14:textId="77777777" w:rsidR="007517C5" w:rsidRDefault="007517C5" w:rsidP="007517C5">
      <w:pPr>
        <w:spacing w:after="0" w:line="276" w:lineRule="auto"/>
        <w:rPr>
          <w:i/>
          <w:iCs/>
        </w:rPr>
      </w:pPr>
      <w:r>
        <w:rPr>
          <w:i/>
          <w:iCs/>
        </w:rPr>
        <w:t>Dear Jesus,</w:t>
      </w:r>
    </w:p>
    <w:p w14:paraId="3E7F7847" w14:textId="77777777" w:rsidR="007517C5" w:rsidRPr="006C5332" w:rsidRDefault="007517C5" w:rsidP="007517C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3B36108A" w14:textId="77777777" w:rsidR="007517C5" w:rsidRDefault="007517C5" w:rsidP="007517C5">
      <w:pPr>
        <w:spacing w:after="0" w:line="276" w:lineRule="auto"/>
        <w:rPr>
          <w:i/>
          <w:iCs/>
        </w:rPr>
      </w:pPr>
    </w:p>
    <w:p w14:paraId="24254252" w14:textId="77777777" w:rsidR="007517C5" w:rsidRDefault="007517C5" w:rsidP="007517C5">
      <w:pPr>
        <w:spacing w:after="0" w:line="276" w:lineRule="auto"/>
        <w:rPr>
          <w:i/>
          <w:iCs/>
        </w:rPr>
      </w:pPr>
    </w:p>
    <w:p w14:paraId="446E0281" w14:textId="77777777" w:rsidR="007517C5" w:rsidRDefault="007517C5" w:rsidP="007517C5">
      <w:pPr>
        <w:spacing w:after="0" w:line="276" w:lineRule="auto"/>
      </w:pPr>
      <w:r>
        <w:t>Thursday</w:t>
      </w:r>
    </w:p>
    <w:p w14:paraId="4B62E9FA" w14:textId="77777777" w:rsidR="007517C5" w:rsidRDefault="007517C5" w:rsidP="007517C5">
      <w:pPr>
        <w:spacing w:after="0" w:line="276" w:lineRule="auto"/>
        <w:rPr>
          <w:i/>
          <w:iCs/>
        </w:rPr>
      </w:pPr>
      <w:r>
        <w:rPr>
          <w:i/>
          <w:iCs/>
        </w:rPr>
        <w:t>Dear Jesus,</w:t>
      </w:r>
    </w:p>
    <w:p w14:paraId="2CB6F0DE" w14:textId="77777777" w:rsidR="007517C5" w:rsidRPr="006C5332" w:rsidRDefault="007517C5" w:rsidP="007517C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01432E59" w14:textId="77777777" w:rsidR="007517C5" w:rsidRDefault="007517C5" w:rsidP="007517C5">
      <w:pPr>
        <w:spacing w:after="0" w:line="276" w:lineRule="auto"/>
        <w:rPr>
          <w:i/>
          <w:iCs/>
        </w:rPr>
      </w:pPr>
    </w:p>
    <w:p w14:paraId="0955BA91" w14:textId="77777777" w:rsidR="007517C5" w:rsidRDefault="007517C5" w:rsidP="007517C5">
      <w:pPr>
        <w:spacing w:after="0" w:line="276" w:lineRule="auto"/>
        <w:rPr>
          <w:i/>
          <w:iCs/>
        </w:rPr>
      </w:pPr>
    </w:p>
    <w:p w14:paraId="38E302ED" w14:textId="77777777" w:rsidR="007517C5" w:rsidRDefault="007517C5" w:rsidP="007517C5">
      <w:pPr>
        <w:spacing w:after="0" w:line="276" w:lineRule="auto"/>
      </w:pPr>
      <w:r>
        <w:t>Friday</w:t>
      </w:r>
    </w:p>
    <w:p w14:paraId="77F4108E" w14:textId="77777777" w:rsidR="007517C5" w:rsidRDefault="007517C5" w:rsidP="007517C5">
      <w:pPr>
        <w:spacing w:after="0" w:line="276" w:lineRule="auto"/>
        <w:rPr>
          <w:i/>
          <w:iCs/>
        </w:rPr>
      </w:pPr>
      <w:r>
        <w:rPr>
          <w:i/>
          <w:iCs/>
        </w:rPr>
        <w:t>Dear Jesus,</w:t>
      </w:r>
    </w:p>
    <w:p w14:paraId="692C00A2" w14:textId="77777777" w:rsidR="007517C5" w:rsidRPr="006C5332" w:rsidRDefault="007517C5" w:rsidP="007517C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58213A04" w14:textId="77777777" w:rsidR="007517C5" w:rsidRDefault="007517C5" w:rsidP="007517C5">
      <w:pPr>
        <w:spacing w:after="0" w:line="276" w:lineRule="auto"/>
        <w:rPr>
          <w:i/>
          <w:iCs/>
        </w:rPr>
      </w:pPr>
    </w:p>
    <w:p w14:paraId="0DBB8C44" w14:textId="77777777" w:rsidR="007517C5" w:rsidRDefault="007517C5" w:rsidP="007517C5">
      <w:pPr>
        <w:spacing w:after="0" w:line="276" w:lineRule="auto"/>
        <w:rPr>
          <w:i/>
          <w:iCs/>
        </w:rPr>
      </w:pPr>
    </w:p>
    <w:p w14:paraId="6F00B3E3" w14:textId="77777777" w:rsidR="007517C5" w:rsidRDefault="007517C5" w:rsidP="007517C5">
      <w:pPr>
        <w:spacing w:after="0" w:line="276" w:lineRule="auto"/>
      </w:pPr>
      <w:r>
        <w:t>Saturday</w:t>
      </w:r>
    </w:p>
    <w:p w14:paraId="09020B99" w14:textId="77777777" w:rsidR="007517C5" w:rsidRDefault="007517C5" w:rsidP="007517C5">
      <w:pPr>
        <w:spacing w:after="0" w:line="276" w:lineRule="auto"/>
        <w:rPr>
          <w:i/>
          <w:iCs/>
        </w:rPr>
      </w:pPr>
      <w:r>
        <w:rPr>
          <w:i/>
          <w:iCs/>
        </w:rPr>
        <w:t>Dear Jesus,</w:t>
      </w:r>
    </w:p>
    <w:p w14:paraId="2E8390EC" w14:textId="77777777" w:rsidR="007517C5" w:rsidRPr="006C5332" w:rsidRDefault="007517C5" w:rsidP="007517C5">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118FDE3" w14:textId="5CBE1A61" w:rsidR="007517C5" w:rsidRDefault="007517C5">
      <w:pPr>
        <w:rPr>
          <w:i/>
          <w:iCs/>
        </w:rPr>
      </w:pPr>
      <w:r>
        <w:rPr>
          <w:i/>
          <w:iCs/>
        </w:rPr>
        <w:br w:type="page"/>
      </w:r>
    </w:p>
    <w:p w14:paraId="39D73EE2" w14:textId="17BECC4F" w:rsidR="00A2398B" w:rsidRDefault="00A2398B" w:rsidP="00A2398B">
      <w:pPr>
        <w:pStyle w:val="Heading1"/>
        <w:spacing w:before="0" w:after="0" w:line="276" w:lineRule="auto"/>
      </w:pPr>
      <w:r>
        <w:lastRenderedPageBreak/>
        <w:t xml:space="preserve">Deliver Us </w:t>
      </w:r>
      <w:proofErr w:type="gramStart"/>
      <w:r>
        <w:t>From</w:t>
      </w:r>
      <w:proofErr w:type="gramEnd"/>
      <w:r>
        <w:t xml:space="preserve"> the Evil One</w:t>
      </w:r>
    </w:p>
    <w:p w14:paraId="119429DD" w14:textId="69B4E2DB" w:rsidR="00A2398B" w:rsidRDefault="00A2398B" w:rsidP="00A2398B">
      <w:pPr>
        <w:spacing w:after="0" w:line="276" w:lineRule="auto"/>
      </w:pPr>
      <w:r>
        <w:t>November 12</w:t>
      </w:r>
      <w:r w:rsidRPr="00A2398B">
        <w:rPr>
          <w:vertAlign w:val="superscript"/>
        </w:rPr>
        <w:t>th</w:t>
      </w:r>
      <w:r>
        <w:t>, 2023</w:t>
      </w:r>
    </w:p>
    <w:p w14:paraId="7C16BAE1" w14:textId="6BABEB17" w:rsidR="00A2398B" w:rsidRDefault="00A2398B" w:rsidP="00A2398B">
      <w:pPr>
        <w:spacing w:after="0" w:line="276" w:lineRule="auto"/>
      </w:pPr>
      <w:r>
        <w:t xml:space="preserve">Week </w:t>
      </w:r>
      <w:r>
        <w:t>10</w:t>
      </w:r>
      <w:r>
        <w:t xml:space="preserve"> – </w:t>
      </w:r>
      <w:r>
        <w:t>Psalm 121 &amp; 2 Thessalonians 3:1-5</w:t>
      </w:r>
    </w:p>
    <w:p w14:paraId="0F0C4167" w14:textId="20BB8015" w:rsidR="00A2398B" w:rsidRDefault="00A2398B" w:rsidP="00A2398B">
      <w:pPr>
        <w:spacing w:after="0" w:line="276" w:lineRule="auto"/>
        <w:rPr>
          <w:i/>
          <w:iCs/>
        </w:rPr>
      </w:pPr>
      <w:r>
        <w:rPr>
          <w:i/>
          <w:iCs/>
        </w:rPr>
        <w:t>“</w:t>
      </w:r>
      <w:r>
        <w:rPr>
          <w:i/>
          <w:iCs/>
        </w:rPr>
        <w:t>My help comes from the Lord, the Maker of heaven and earth.</w:t>
      </w:r>
      <w:r>
        <w:rPr>
          <w:i/>
          <w:iCs/>
        </w:rPr>
        <w:t>”</w:t>
      </w:r>
    </w:p>
    <w:p w14:paraId="6435C30A" w14:textId="77777777" w:rsidR="00A2398B" w:rsidRDefault="00A2398B" w:rsidP="00A2398B">
      <w:pPr>
        <w:spacing w:after="0" w:line="276" w:lineRule="auto"/>
        <w:rPr>
          <w:i/>
          <w:iCs/>
        </w:rPr>
      </w:pPr>
    </w:p>
    <w:p w14:paraId="7D88406E" w14:textId="77777777" w:rsidR="00A2398B" w:rsidRDefault="00A2398B" w:rsidP="00A2398B">
      <w:pPr>
        <w:spacing w:after="0" w:line="276" w:lineRule="auto"/>
      </w:pPr>
      <w:r>
        <w:t>Sunday</w:t>
      </w:r>
    </w:p>
    <w:p w14:paraId="6F1CA814" w14:textId="77777777" w:rsidR="00A2398B" w:rsidRDefault="00A2398B" w:rsidP="00A2398B">
      <w:pPr>
        <w:spacing w:after="0" w:line="276" w:lineRule="auto"/>
        <w:rPr>
          <w:i/>
          <w:iCs/>
        </w:rPr>
      </w:pPr>
      <w:r>
        <w:rPr>
          <w:i/>
          <w:iCs/>
        </w:rPr>
        <w:t>Dear Jesus,</w:t>
      </w:r>
    </w:p>
    <w:p w14:paraId="39690BAA" w14:textId="77777777" w:rsidR="00A2398B" w:rsidRDefault="00A2398B" w:rsidP="00A2398B">
      <w:pPr>
        <w:spacing w:after="0" w:line="276" w:lineRule="auto"/>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0DF1511A" w14:textId="77777777" w:rsidR="00A2398B" w:rsidRDefault="00A2398B" w:rsidP="00A2398B">
      <w:pPr>
        <w:spacing w:after="0" w:line="276" w:lineRule="auto"/>
      </w:pPr>
    </w:p>
    <w:p w14:paraId="7DC10BD6" w14:textId="77777777" w:rsidR="00A2398B" w:rsidRDefault="00A2398B" w:rsidP="00A2398B">
      <w:pPr>
        <w:spacing w:after="0" w:line="276" w:lineRule="auto"/>
      </w:pPr>
    </w:p>
    <w:p w14:paraId="71F01630" w14:textId="77777777" w:rsidR="00A2398B" w:rsidRDefault="00A2398B" w:rsidP="00A2398B">
      <w:pPr>
        <w:spacing w:after="0" w:line="276" w:lineRule="auto"/>
      </w:pPr>
      <w:r>
        <w:t>Monday</w:t>
      </w:r>
    </w:p>
    <w:p w14:paraId="22901C9C" w14:textId="77777777" w:rsidR="00A2398B" w:rsidRDefault="00A2398B" w:rsidP="00A2398B">
      <w:pPr>
        <w:spacing w:after="0" w:line="276" w:lineRule="auto"/>
        <w:rPr>
          <w:i/>
          <w:iCs/>
        </w:rPr>
      </w:pPr>
      <w:r>
        <w:rPr>
          <w:i/>
          <w:iCs/>
        </w:rPr>
        <w:t>Dear Jesus,</w:t>
      </w:r>
    </w:p>
    <w:p w14:paraId="0DA6592D" w14:textId="77777777" w:rsidR="00A2398B" w:rsidRPr="006C5332" w:rsidRDefault="00A2398B" w:rsidP="00A2398B">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1B7D848" w14:textId="77777777" w:rsidR="00A2398B" w:rsidRDefault="00A2398B" w:rsidP="00A2398B">
      <w:pPr>
        <w:spacing w:after="0" w:line="276" w:lineRule="auto"/>
        <w:rPr>
          <w:i/>
          <w:iCs/>
        </w:rPr>
      </w:pPr>
    </w:p>
    <w:p w14:paraId="44F12031" w14:textId="77777777" w:rsidR="00A2398B" w:rsidRDefault="00A2398B" w:rsidP="00A2398B">
      <w:pPr>
        <w:spacing w:after="0" w:line="276" w:lineRule="auto"/>
        <w:rPr>
          <w:i/>
          <w:iCs/>
        </w:rPr>
      </w:pPr>
    </w:p>
    <w:p w14:paraId="716CD010" w14:textId="77777777" w:rsidR="00A2398B" w:rsidRDefault="00A2398B" w:rsidP="00A2398B">
      <w:pPr>
        <w:spacing w:after="0" w:line="276" w:lineRule="auto"/>
      </w:pPr>
      <w:r>
        <w:t>Tuesday</w:t>
      </w:r>
    </w:p>
    <w:p w14:paraId="7676F4F6" w14:textId="77777777" w:rsidR="00A2398B" w:rsidRDefault="00A2398B" w:rsidP="00A2398B">
      <w:pPr>
        <w:spacing w:after="0" w:line="276" w:lineRule="auto"/>
        <w:rPr>
          <w:i/>
          <w:iCs/>
        </w:rPr>
      </w:pPr>
      <w:r>
        <w:rPr>
          <w:i/>
          <w:iCs/>
        </w:rPr>
        <w:t>Dear Jesus,</w:t>
      </w:r>
    </w:p>
    <w:p w14:paraId="4CA08B03" w14:textId="77777777" w:rsidR="00A2398B" w:rsidRPr="006C5332" w:rsidRDefault="00A2398B" w:rsidP="00A2398B">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601BF7E" w14:textId="77777777" w:rsidR="00A2398B" w:rsidRDefault="00A2398B" w:rsidP="00A2398B">
      <w:pPr>
        <w:spacing w:after="0" w:line="276" w:lineRule="auto"/>
        <w:rPr>
          <w:i/>
          <w:iCs/>
        </w:rPr>
      </w:pPr>
    </w:p>
    <w:p w14:paraId="4C1C109A" w14:textId="77777777" w:rsidR="00A2398B" w:rsidRDefault="00A2398B" w:rsidP="00A2398B">
      <w:pPr>
        <w:spacing w:after="0" w:line="276" w:lineRule="auto"/>
        <w:rPr>
          <w:i/>
          <w:iCs/>
        </w:rPr>
      </w:pPr>
    </w:p>
    <w:p w14:paraId="6BB5B6E3" w14:textId="77777777" w:rsidR="00A2398B" w:rsidRDefault="00A2398B" w:rsidP="00A2398B">
      <w:pPr>
        <w:spacing w:after="0" w:line="276" w:lineRule="auto"/>
      </w:pPr>
      <w:r>
        <w:t>Wednesday</w:t>
      </w:r>
    </w:p>
    <w:p w14:paraId="35362597" w14:textId="77777777" w:rsidR="00A2398B" w:rsidRDefault="00A2398B" w:rsidP="00A2398B">
      <w:pPr>
        <w:spacing w:after="0" w:line="276" w:lineRule="auto"/>
        <w:rPr>
          <w:i/>
          <w:iCs/>
        </w:rPr>
      </w:pPr>
      <w:r>
        <w:rPr>
          <w:i/>
          <w:iCs/>
        </w:rPr>
        <w:t>Dear Jesus,</w:t>
      </w:r>
    </w:p>
    <w:p w14:paraId="794CE6BF" w14:textId="77777777" w:rsidR="00A2398B" w:rsidRPr="006C5332" w:rsidRDefault="00A2398B" w:rsidP="00A2398B">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163D25E0" w14:textId="77777777" w:rsidR="00A2398B" w:rsidRDefault="00A2398B" w:rsidP="00A2398B">
      <w:pPr>
        <w:spacing w:after="0" w:line="276" w:lineRule="auto"/>
        <w:rPr>
          <w:i/>
          <w:iCs/>
        </w:rPr>
      </w:pPr>
    </w:p>
    <w:p w14:paraId="42E2B8D9" w14:textId="77777777" w:rsidR="00A2398B" w:rsidRDefault="00A2398B" w:rsidP="00A2398B">
      <w:pPr>
        <w:spacing w:after="0" w:line="276" w:lineRule="auto"/>
        <w:rPr>
          <w:i/>
          <w:iCs/>
        </w:rPr>
      </w:pPr>
    </w:p>
    <w:p w14:paraId="0EDA38B3" w14:textId="77777777" w:rsidR="00A2398B" w:rsidRDefault="00A2398B" w:rsidP="00A2398B">
      <w:pPr>
        <w:spacing w:after="0" w:line="276" w:lineRule="auto"/>
      </w:pPr>
      <w:r>
        <w:t>Thursday</w:t>
      </w:r>
    </w:p>
    <w:p w14:paraId="64BDD2AA" w14:textId="77777777" w:rsidR="00A2398B" w:rsidRDefault="00A2398B" w:rsidP="00A2398B">
      <w:pPr>
        <w:spacing w:after="0" w:line="276" w:lineRule="auto"/>
        <w:rPr>
          <w:i/>
          <w:iCs/>
        </w:rPr>
      </w:pPr>
      <w:r>
        <w:rPr>
          <w:i/>
          <w:iCs/>
        </w:rPr>
        <w:t>Dear Jesus,</w:t>
      </w:r>
    </w:p>
    <w:p w14:paraId="6147A0F8" w14:textId="77777777" w:rsidR="00A2398B" w:rsidRPr="006C5332" w:rsidRDefault="00A2398B" w:rsidP="00A2398B">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13F72270" w14:textId="77777777" w:rsidR="00A2398B" w:rsidRDefault="00A2398B" w:rsidP="00A2398B">
      <w:pPr>
        <w:spacing w:after="0" w:line="276" w:lineRule="auto"/>
        <w:rPr>
          <w:i/>
          <w:iCs/>
        </w:rPr>
      </w:pPr>
    </w:p>
    <w:p w14:paraId="0AF0DC16" w14:textId="77777777" w:rsidR="00A2398B" w:rsidRDefault="00A2398B" w:rsidP="00A2398B">
      <w:pPr>
        <w:spacing w:after="0" w:line="276" w:lineRule="auto"/>
        <w:rPr>
          <w:i/>
          <w:iCs/>
        </w:rPr>
      </w:pPr>
    </w:p>
    <w:p w14:paraId="5537F0B6" w14:textId="77777777" w:rsidR="00A2398B" w:rsidRDefault="00A2398B" w:rsidP="00A2398B">
      <w:pPr>
        <w:spacing w:after="0" w:line="276" w:lineRule="auto"/>
      </w:pPr>
      <w:r>
        <w:t>Friday</w:t>
      </w:r>
    </w:p>
    <w:p w14:paraId="5E1A6336" w14:textId="77777777" w:rsidR="00A2398B" w:rsidRDefault="00A2398B" w:rsidP="00A2398B">
      <w:pPr>
        <w:spacing w:after="0" w:line="276" w:lineRule="auto"/>
        <w:rPr>
          <w:i/>
          <w:iCs/>
        </w:rPr>
      </w:pPr>
      <w:r>
        <w:rPr>
          <w:i/>
          <w:iCs/>
        </w:rPr>
        <w:t>Dear Jesus,</w:t>
      </w:r>
    </w:p>
    <w:p w14:paraId="355CFA71" w14:textId="77777777" w:rsidR="00A2398B" w:rsidRPr="006C5332" w:rsidRDefault="00A2398B" w:rsidP="00A2398B">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B008323" w14:textId="77777777" w:rsidR="00A2398B" w:rsidRDefault="00A2398B" w:rsidP="00A2398B">
      <w:pPr>
        <w:spacing w:after="0" w:line="276" w:lineRule="auto"/>
        <w:rPr>
          <w:i/>
          <w:iCs/>
        </w:rPr>
      </w:pPr>
    </w:p>
    <w:p w14:paraId="6DB3B77E" w14:textId="77777777" w:rsidR="00A2398B" w:rsidRDefault="00A2398B" w:rsidP="00A2398B">
      <w:pPr>
        <w:spacing w:after="0" w:line="276" w:lineRule="auto"/>
        <w:rPr>
          <w:i/>
          <w:iCs/>
        </w:rPr>
      </w:pPr>
    </w:p>
    <w:p w14:paraId="22935E8D" w14:textId="77777777" w:rsidR="00A2398B" w:rsidRDefault="00A2398B" w:rsidP="00A2398B">
      <w:pPr>
        <w:spacing w:after="0" w:line="276" w:lineRule="auto"/>
      </w:pPr>
      <w:r>
        <w:t>Saturday</w:t>
      </w:r>
    </w:p>
    <w:p w14:paraId="0A9F11C8" w14:textId="77777777" w:rsidR="00A2398B" w:rsidRDefault="00A2398B" w:rsidP="00A2398B">
      <w:pPr>
        <w:spacing w:after="0" w:line="276" w:lineRule="auto"/>
        <w:rPr>
          <w:i/>
          <w:iCs/>
        </w:rPr>
      </w:pPr>
      <w:r>
        <w:rPr>
          <w:i/>
          <w:iCs/>
        </w:rPr>
        <w:t>Dear Jesus,</w:t>
      </w:r>
    </w:p>
    <w:p w14:paraId="1379CEDF" w14:textId="77777777" w:rsidR="00A2398B" w:rsidRPr="006C5332" w:rsidRDefault="00A2398B" w:rsidP="00A2398B">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0406E32B" w14:textId="6EAF84FF" w:rsidR="00FC399D" w:rsidRDefault="00FC399D">
      <w:pPr>
        <w:rPr>
          <w:i/>
          <w:iCs/>
        </w:rPr>
      </w:pPr>
      <w:r>
        <w:rPr>
          <w:i/>
          <w:iCs/>
        </w:rPr>
        <w:br w:type="page"/>
      </w:r>
    </w:p>
    <w:p w14:paraId="0C9BA80C" w14:textId="7F75AC2A" w:rsidR="00FC399D" w:rsidRDefault="00FC399D" w:rsidP="00FC399D">
      <w:pPr>
        <w:pStyle w:val="Heading1"/>
        <w:spacing w:before="0" w:after="0" w:line="276" w:lineRule="auto"/>
      </w:pPr>
      <w:r>
        <w:lastRenderedPageBreak/>
        <w:t>Living Prayer in the Church</w:t>
      </w:r>
    </w:p>
    <w:p w14:paraId="4A8A9E63" w14:textId="3F64C405" w:rsidR="00FC399D" w:rsidRDefault="00FC399D" w:rsidP="00FC399D">
      <w:pPr>
        <w:spacing w:after="0" w:line="276" w:lineRule="auto"/>
      </w:pPr>
      <w:r>
        <w:t>November 19</w:t>
      </w:r>
      <w:r w:rsidRPr="00FC399D">
        <w:rPr>
          <w:vertAlign w:val="superscript"/>
        </w:rPr>
        <w:t>th</w:t>
      </w:r>
      <w:r>
        <w:t>, 2023</w:t>
      </w:r>
    </w:p>
    <w:p w14:paraId="42EB277D" w14:textId="727AAF5A" w:rsidR="00FC399D" w:rsidRDefault="00FC399D" w:rsidP="00FC399D">
      <w:pPr>
        <w:spacing w:after="0" w:line="276" w:lineRule="auto"/>
      </w:pPr>
      <w:r>
        <w:t xml:space="preserve">Week </w:t>
      </w:r>
      <w:r>
        <w:t>11</w:t>
      </w:r>
      <w:r>
        <w:t xml:space="preserve"> – </w:t>
      </w:r>
      <w:r>
        <w:t>John 13:34-35</w:t>
      </w:r>
    </w:p>
    <w:p w14:paraId="5256B2FC" w14:textId="7FA5F3C0" w:rsidR="00FC399D" w:rsidRDefault="00FC399D" w:rsidP="00FC399D">
      <w:pPr>
        <w:spacing w:after="0" w:line="276" w:lineRule="auto"/>
        <w:rPr>
          <w:i/>
          <w:iCs/>
        </w:rPr>
      </w:pPr>
      <w:r>
        <w:rPr>
          <w:i/>
          <w:iCs/>
        </w:rPr>
        <w:t>“</w:t>
      </w:r>
      <w:r>
        <w:rPr>
          <w:i/>
          <w:iCs/>
        </w:rPr>
        <w:t>A new command I give you: Love one another. As I have loved you, so you must love one another.</w:t>
      </w:r>
      <w:r>
        <w:rPr>
          <w:i/>
          <w:iCs/>
        </w:rPr>
        <w:t>”</w:t>
      </w:r>
    </w:p>
    <w:p w14:paraId="631D5FD0" w14:textId="77777777" w:rsidR="00FC399D" w:rsidRDefault="00FC399D" w:rsidP="00FC399D">
      <w:pPr>
        <w:spacing w:after="0" w:line="276" w:lineRule="auto"/>
        <w:rPr>
          <w:i/>
          <w:iCs/>
        </w:rPr>
      </w:pPr>
    </w:p>
    <w:p w14:paraId="78F18879" w14:textId="77777777" w:rsidR="00FC399D" w:rsidRDefault="00FC399D" w:rsidP="00FC399D">
      <w:pPr>
        <w:spacing w:after="0" w:line="276" w:lineRule="auto"/>
      </w:pPr>
      <w:r>
        <w:t>Sunday</w:t>
      </w:r>
    </w:p>
    <w:p w14:paraId="650D88F5" w14:textId="77777777" w:rsidR="00FC399D" w:rsidRDefault="00FC399D" w:rsidP="00FC399D">
      <w:pPr>
        <w:spacing w:after="0" w:line="276" w:lineRule="auto"/>
        <w:rPr>
          <w:i/>
          <w:iCs/>
        </w:rPr>
      </w:pPr>
      <w:r>
        <w:rPr>
          <w:i/>
          <w:iCs/>
        </w:rPr>
        <w:t>Dear Jesus,</w:t>
      </w:r>
    </w:p>
    <w:p w14:paraId="534C1AB6" w14:textId="77777777" w:rsidR="00FC399D" w:rsidRDefault="00FC399D" w:rsidP="00FC399D">
      <w:pPr>
        <w:spacing w:after="0" w:line="276" w:lineRule="auto"/>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29A98DB0" w14:textId="77777777" w:rsidR="00FC399D" w:rsidRDefault="00FC399D" w:rsidP="00FC399D">
      <w:pPr>
        <w:spacing w:after="0" w:line="276" w:lineRule="auto"/>
      </w:pPr>
    </w:p>
    <w:p w14:paraId="68AD5D0C" w14:textId="77777777" w:rsidR="00FC399D" w:rsidRDefault="00FC399D" w:rsidP="00FC399D">
      <w:pPr>
        <w:spacing w:after="0" w:line="276" w:lineRule="auto"/>
      </w:pPr>
    </w:p>
    <w:p w14:paraId="5DD77378" w14:textId="77777777" w:rsidR="00FC399D" w:rsidRDefault="00FC399D" w:rsidP="00FC399D">
      <w:pPr>
        <w:spacing w:after="0" w:line="276" w:lineRule="auto"/>
      </w:pPr>
      <w:r>
        <w:t>Monday</w:t>
      </w:r>
    </w:p>
    <w:p w14:paraId="2D75A1D4" w14:textId="77777777" w:rsidR="00FC399D" w:rsidRDefault="00FC399D" w:rsidP="00FC399D">
      <w:pPr>
        <w:spacing w:after="0" w:line="276" w:lineRule="auto"/>
        <w:rPr>
          <w:i/>
          <w:iCs/>
        </w:rPr>
      </w:pPr>
      <w:r>
        <w:rPr>
          <w:i/>
          <w:iCs/>
        </w:rPr>
        <w:t>Dear Jesus,</w:t>
      </w:r>
    </w:p>
    <w:p w14:paraId="14CE16B0" w14:textId="77777777" w:rsidR="00FC399D" w:rsidRPr="006C5332" w:rsidRDefault="00FC399D" w:rsidP="00FC399D">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1491B27" w14:textId="77777777" w:rsidR="00FC399D" w:rsidRDefault="00FC399D" w:rsidP="00FC399D">
      <w:pPr>
        <w:spacing w:after="0" w:line="276" w:lineRule="auto"/>
        <w:rPr>
          <w:i/>
          <w:iCs/>
        </w:rPr>
      </w:pPr>
    </w:p>
    <w:p w14:paraId="2CA3905E" w14:textId="77777777" w:rsidR="00FC399D" w:rsidRDefault="00FC399D" w:rsidP="00FC399D">
      <w:pPr>
        <w:spacing w:after="0" w:line="276" w:lineRule="auto"/>
        <w:rPr>
          <w:i/>
          <w:iCs/>
        </w:rPr>
      </w:pPr>
    </w:p>
    <w:p w14:paraId="19E640E4" w14:textId="77777777" w:rsidR="00FC399D" w:rsidRDefault="00FC399D" w:rsidP="00FC399D">
      <w:pPr>
        <w:spacing w:after="0" w:line="276" w:lineRule="auto"/>
      </w:pPr>
      <w:r>
        <w:t>Tuesday</w:t>
      </w:r>
    </w:p>
    <w:p w14:paraId="31541D08" w14:textId="77777777" w:rsidR="00FC399D" w:rsidRDefault="00FC399D" w:rsidP="00FC399D">
      <w:pPr>
        <w:spacing w:after="0" w:line="276" w:lineRule="auto"/>
        <w:rPr>
          <w:i/>
          <w:iCs/>
        </w:rPr>
      </w:pPr>
      <w:r>
        <w:rPr>
          <w:i/>
          <w:iCs/>
        </w:rPr>
        <w:t>Dear Jesus,</w:t>
      </w:r>
    </w:p>
    <w:p w14:paraId="02EA8A36" w14:textId="77777777" w:rsidR="00FC399D" w:rsidRPr="006C5332" w:rsidRDefault="00FC399D" w:rsidP="00FC399D">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7AC4E5F9" w14:textId="77777777" w:rsidR="00FC399D" w:rsidRDefault="00FC399D" w:rsidP="00FC399D">
      <w:pPr>
        <w:spacing w:after="0" w:line="276" w:lineRule="auto"/>
        <w:rPr>
          <w:i/>
          <w:iCs/>
        </w:rPr>
      </w:pPr>
    </w:p>
    <w:p w14:paraId="6EB76FAD" w14:textId="77777777" w:rsidR="00FC399D" w:rsidRDefault="00FC399D" w:rsidP="00FC399D">
      <w:pPr>
        <w:spacing w:after="0" w:line="276" w:lineRule="auto"/>
        <w:rPr>
          <w:i/>
          <w:iCs/>
        </w:rPr>
      </w:pPr>
    </w:p>
    <w:p w14:paraId="0E44381C" w14:textId="77777777" w:rsidR="00FC399D" w:rsidRDefault="00FC399D" w:rsidP="00FC399D">
      <w:pPr>
        <w:spacing w:after="0" w:line="276" w:lineRule="auto"/>
      </w:pPr>
      <w:r>
        <w:t>Wednesday</w:t>
      </w:r>
    </w:p>
    <w:p w14:paraId="6A29522D" w14:textId="77777777" w:rsidR="00FC399D" w:rsidRDefault="00FC399D" w:rsidP="00FC399D">
      <w:pPr>
        <w:spacing w:after="0" w:line="276" w:lineRule="auto"/>
        <w:rPr>
          <w:i/>
          <w:iCs/>
        </w:rPr>
      </w:pPr>
      <w:r>
        <w:rPr>
          <w:i/>
          <w:iCs/>
        </w:rPr>
        <w:t>Dear Jesus,</w:t>
      </w:r>
    </w:p>
    <w:p w14:paraId="4E42778A" w14:textId="77777777" w:rsidR="00FC399D" w:rsidRPr="006C5332" w:rsidRDefault="00FC399D" w:rsidP="00FC399D">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66F0D840" w14:textId="77777777" w:rsidR="00FC399D" w:rsidRDefault="00FC399D" w:rsidP="00FC399D">
      <w:pPr>
        <w:spacing w:after="0" w:line="276" w:lineRule="auto"/>
        <w:rPr>
          <w:i/>
          <w:iCs/>
        </w:rPr>
      </w:pPr>
    </w:p>
    <w:p w14:paraId="40A4F767" w14:textId="77777777" w:rsidR="00FC399D" w:rsidRDefault="00FC399D" w:rsidP="00FC399D">
      <w:pPr>
        <w:spacing w:after="0" w:line="276" w:lineRule="auto"/>
        <w:rPr>
          <w:i/>
          <w:iCs/>
        </w:rPr>
      </w:pPr>
    </w:p>
    <w:p w14:paraId="13B3F054" w14:textId="77777777" w:rsidR="00FC399D" w:rsidRDefault="00FC399D" w:rsidP="00FC399D">
      <w:pPr>
        <w:spacing w:after="0" w:line="276" w:lineRule="auto"/>
      </w:pPr>
      <w:r>
        <w:t>Thursday</w:t>
      </w:r>
    </w:p>
    <w:p w14:paraId="79178C0C" w14:textId="77777777" w:rsidR="00FC399D" w:rsidRDefault="00FC399D" w:rsidP="00FC399D">
      <w:pPr>
        <w:spacing w:after="0" w:line="276" w:lineRule="auto"/>
        <w:rPr>
          <w:i/>
          <w:iCs/>
        </w:rPr>
      </w:pPr>
      <w:r>
        <w:rPr>
          <w:i/>
          <w:iCs/>
        </w:rPr>
        <w:t>Dear Jesus,</w:t>
      </w:r>
    </w:p>
    <w:p w14:paraId="176497C8" w14:textId="77777777" w:rsidR="00FC399D" w:rsidRPr="006C5332" w:rsidRDefault="00FC399D" w:rsidP="00FC399D">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091F8B08" w14:textId="77777777" w:rsidR="00FC399D" w:rsidRDefault="00FC399D" w:rsidP="00FC399D">
      <w:pPr>
        <w:spacing w:after="0" w:line="276" w:lineRule="auto"/>
        <w:rPr>
          <w:i/>
          <w:iCs/>
        </w:rPr>
      </w:pPr>
    </w:p>
    <w:p w14:paraId="1A256E4D" w14:textId="77777777" w:rsidR="00FC399D" w:rsidRDefault="00FC399D" w:rsidP="00FC399D">
      <w:pPr>
        <w:spacing w:after="0" w:line="276" w:lineRule="auto"/>
        <w:rPr>
          <w:i/>
          <w:iCs/>
        </w:rPr>
      </w:pPr>
    </w:p>
    <w:p w14:paraId="290542E3" w14:textId="77777777" w:rsidR="00FC399D" w:rsidRDefault="00FC399D" w:rsidP="00FC399D">
      <w:pPr>
        <w:spacing w:after="0" w:line="276" w:lineRule="auto"/>
      </w:pPr>
      <w:r>
        <w:t>Friday</w:t>
      </w:r>
    </w:p>
    <w:p w14:paraId="49E3B9CF" w14:textId="77777777" w:rsidR="00FC399D" w:rsidRDefault="00FC399D" w:rsidP="00FC399D">
      <w:pPr>
        <w:spacing w:after="0" w:line="276" w:lineRule="auto"/>
        <w:rPr>
          <w:i/>
          <w:iCs/>
        </w:rPr>
      </w:pPr>
      <w:r>
        <w:rPr>
          <w:i/>
          <w:iCs/>
        </w:rPr>
        <w:t>Dear Jesus,</w:t>
      </w:r>
    </w:p>
    <w:p w14:paraId="405C0EA5" w14:textId="77777777" w:rsidR="00FC399D" w:rsidRPr="006C5332" w:rsidRDefault="00FC399D" w:rsidP="00FC399D">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26AA9E9E" w14:textId="77777777" w:rsidR="00FC399D" w:rsidRDefault="00FC399D" w:rsidP="00FC399D">
      <w:pPr>
        <w:spacing w:after="0" w:line="276" w:lineRule="auto"/>
        <w:rPr>
          <w:i/>
          <w:iCs/>
        </w:rPr>
      </w:pPr>
    </w:p>
    <w:p w14:paraId="7A93E298" w14:textId="77777777" w:rsidR="00FC399D" w:rsidRDefault="00FC399D" w:rsidP="00FC399D">
      <w:pPr>
        <w:spacing w:after="0" w:line="276" w:lineRule="auto"/>
        <w:rPr>
          <w:i/>
          <w:iCs/>
        </w:rPr>
      </w:pPr>
    </w:p>
    <w:p w14:paraId="1668E133" w14:textId="77777777" w:rsidR="00FC399D" w:rsidRDefault="00FC399D" w:rsidP="00FC399D">
      <w:pPr>
        <w:spacing w:after="0" w:line="276" w:lineRule="auto"/>
      </w:pPr>
      <w:r>
        <w:t>Saturday</w:t>
      </w:r>
    </w:p>
    <w:p w14:paraId="50941E4B" w14:textId="77777777" w:rsidR="00FC399D" w:rsidRDefault="00FC399D" w:rsidP="00FC399D">
      <w:pPr>
        <w:spacing w:after="0" w:line="276" w:lineRule="auto"/>
        <w:rPr>
          <w:i/>
          <w:iCs/>
        </w:rPr>
      </w:pPr>
      <w:r>
        <w:rPr>
          <w:i/>
          <w:iCs/>
        </w:rPr>
        <w:t>Dear Jesus,</w:t>
      </w:r>
    </w:p>
    <w:p w14:paraId="5D5B08FF" w14:textId="77777777" w:rsidR="00FC399D" w:rsidRPr="006C5332" w:rsidRDefault="00FC399D" w:rsidP="00FC399D">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5E8E1A81" w14:textId="7CC005C5" w:rsidR="00B860DB" w:rsidRDefault="00B860DB">
      <w:pPr>
        <w:rPr>
          <w:i/>
          <w:iCs/>
        </w:rPr>
      </w:pPr>
      <w:r>
        <w:rPr>
          <w:i/>
          <w:iCs/>
        </w:rPr>
        <w:br w:type="page"/>
      </w:r>
    </w:p>
    <w:p w14:paraId="467FF67E" w14:textId="76E7AEB7" w:rsidR="00262C79" w:rsidRDefault="00262C79" w:rsidP="00262C79">
      <w:pPr>
        <w:pStyle w:val="Heading1"/>
        <w:spacing w:before="0" w:after="0" w:line="276" w:lineRule="auto"/>
      </w:pPr>
      <w:r>
        <w:lastRenderedPageBreak/>
        <w:t xml:space="preserve">Prayer for the Church </w:t>
      </w:r>
    </w:p>
    <w:p w14:paraId="362016D7" w14:textId="216777D5" w:rsidR="00262C79" w:rsidRDefault="00262C79" w:rsidP="00262C79">
      <w:pPr>
        <w:spacing w:after="0" w:line="276" w:lineRule="auto"/>
      </w:pPr>
      <w:r>
        <w:t>November 26</w:t>
      </w:r>
      <w:r w:rsidRPr="00262C79">
        <w:rPr>
          <w:vertAlign w:val="superscript"/>
        </w:rPr>
        <w:t>th</w:t>
      </w:r>
      <w:r>
        <w:t>, 2023</w:t>
      </w:r>
    </w:p>
    <w:p w14:paraId="0819127F" w14:textId="3876C1ED" w:rsidR="00262C79" w:rsidRDefault="00262C79" w:rsidP="00262C79">
      <w:pPr>
        <w:spacing w:after="0" w:line="276" w:lineRule="auto"/>
      </w:pPr>
      <w:r>
        <w:t xml:space="preserve">Week </w:t>
      </w:r>
      <w:r>
        <w:t>12</w:t>
      </w:r>
      <w:r>
        <w:t xml:space="preserve"> – </w:t>
      </w:r>
      <w:r>
        <w:t>Ephesians 3:14-21</w:t>
      </w:r>
    </w:p>
    <w:p w14:paraId="44E74430" w14:textId="05F46FEB" w:rsidR="00262C79" w:rsidRDefault="00262C79" w:rsidP="00262C79">
      <w:pPr>
        <w:spacing w:after="0" w:line="276" w:lineRule="auto"/>
        <w:rPr>
          <w:i/>
          <w:iCs/>
        </w:rPr>
      </w:pPr>
      <w:r>
        <w:rPr>
          <w:i/>
          <w:iCs/>
        </w:rPr>
        <w:t>“</w:t>
      </w:r>
      <w:r>
        <w:rPr>
          <w:i/>
          <w:iCs/>
        </w:rPr>
        <w:t>For this reason I kneel before the Father, from whom every family in heaven and on earth derives its name.</w:t>
      </w:r>
      <w:r>
        <w:rPr>
          <w:i/>
          <w:iCs/>
        </w:rPr>
        <w:t>”</w:t>
      </w:r>
    </w:p>
    <w:p w14:paraId="772FCC29" w14:textId="77777777" w:rsidR="00262C79" w:rsidRDefault="00262C79" w:rsidP="00262C79">
      <w:pPr>
        <w:spacing w:after="0" w:line="276" w:lineRule="auto"/>
        <w:rPr>
          <w:i/>
          <w:iCs/>
        </w:rPr>
      </w:pPr>
    </w:p>
    <w:p w14:paraId="7FB84238" w14:textId="77777777" w:rsidR="00262C79" w:rsidRDefault="00262C79" w:rsidP="00262C79">
      <w:pPr>
        <w:spacing w:after="0" w:line="276" w:lineRule="auto"/>
      </w:pPr>
      <w:r>
        <w:t>Sunday</w:t>
      </w:r>
    </w:p>
    <w:p w14:paraId="5AD14BD0" w14:textId="77777777" w:rsidR="00262C79" w:rsidRDefault="00262C79" w:rsidP="00262C79">
      <w:pPr>
        <w:spacing w:after="0" w:line="276" w:lineRule="auto"/>
        <w:rPr>
          <w:i/>
          <w:iCs/>
        </w:rPr>
      </w:pPr>
      <w:r>
        <w:rPr>
          <w:i/>
          <w:iCs/>
        </w:rPr>
        <w:t>Dear Jesus,</w:t>
      </w:r>
    </w:p>
    <w:p w14:paraId="2A5652F0" w14:textId="77777777" w:rsidR="00262C79" w:rsidRDefault="00262C79" w:rsidP="00262C79">
      <w:pPr>
        <w:spacing w:after="0" w:line="276" w:lineRule="auto"/>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CB89C00" w14:textId="77777777" w:rsidR="00262C79" w:rsidRDefault="00262C79" w:rsidP="00262C79">
      <w:pPr>
        <w:spacing w:after="0" w:line="276" w:lineRule="auto"/>
      </w:pPr>
    </w:p>
    <w:p w14:paraId="61458B88" w14:textId="77777777" w:rsidR="00262C79" w:rsidRDefault="00262C79" w:rsidP="00262C79">
      <w:pPr>
        <w:spacing w:after="0" w:line="276" w:lineRule="auto"/>
      </w:pPr>
    </w:p>
    <w:p w14:paraId="4406D0F3" w14:textId="77777777" w:rsidR="00262C79" w:rsidRDefault="00262C79" w:rsidP="00262C79">
      <w:pPr>
        <w:spacing w:after="0" w:line="276" w:lineRule="auto"/>
      </w:pPr>
      <w:r>
        <w:t>Monday</w:t>
      </w:r>
    </w:p>
    <w:p w14:paraId="548ACD5F" w14:textId="77777777" w:rsidR="00262C79" w:rsidRDefault="00262C79" w:rsidP="00262C79">
      <w:pPr>
        <w:spacing w:after="0" w:line="276" w:lineRule="auto"/>
        <w:rPr>
          <w:i/>
          <w:iCs/>
        </w:rPr>
      </w:pPr>
      <w:r>
        <w:rPr>
          <w:i/>
          <w:iCs/>
        </w:rPr>
        <w:t>Dear Jesus,</w:t>
      </w:r>
    </w:p>
    <w:p w14:paraId="6BF5A035" w14:textId="77777777" w:rsidR="00262C79" w:rsidRPr="006C5332" w:rsidRDefault="00262C79" w:rsidP="00262C79">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9100445" w14:textId="77777777" w:rsidR="00262C79" w:rsidRDefault="00262C79" w:rsidP="00262C79">
      <w:pPr>
        <w:spacing w:after="0" w:line="276" w:lineRule="auto"/>
        <w:rPr>
          <w:i/>
          <w:iCs/>
        </w:rPr>
      </w:pPr>
    </w:p>
    <w:p w14:paraId="06809E04" w14:textId="77777777" w:rsidR="00262C79" w:rsidRDefault="00262C79" w:rsidP="00262C79">
      <w:pPr>
        <w:spacing w:after="0" w:line="276" w:lineRule="auto"/>
        <w:rPr>
          <w:i/>
          <w:iCs/>
        </w:rPr>
      </w:pPr>
    </w:p>
    <w:p w14:paraId="0F3AB5DB" w14:textId="77777777" w:rsidR="00262C79" w:rsidRDefault="00262C79" w:rsidP="00262C79">
      <w:pPr>
        <w:spacing w:after="0" w:line="276" w:lineRule="auto"/>
      </w:pPr>
      <w:r>
        <w:t>Tuesday</w:t>
      </w:r>
    </w:p>
    <w:p w14:paraId="5A5F4116" w14:textId="77777777" w:rsidR="00262C79" w:rsidRDefault="00262C79" w:rsidP="00262C79">
      <w:pPr>
        <w:spacing w:after="0" w:line="276" w:lineRule="auto"/>
        <w:rPr>
          <w:i/>
          <w:iCs/>
        </w:rPr>
      </w:pPr>
      <w:r>
        <w:rPr>
          <w:i/>
          <w:iCs/>
        </w:rPr>
        <w:t>Dear Jesus,</w:t>
      </w:r>
    </w:p>
    <w:p w14:paraId="1350E17B" w14:textId="77777777" w:rsidR="00262C79" w:rsidRPr="006C5332" w:rsidRDefault="00262C79" w:rsidP="00262C79">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20E6E229" w14:textId="77777777" w:rsidR="00262C79" w:rsidRDefault="00262C79" w:rsidP="00262C79">
      <w:pPr>
        <w:spacing w:after="0" w:line="276" w:lineRule="auto"/>
        <w:rPr>
          <w:i/>
          <w:iCs/>
        </w:rPr>
      </w:pPr>
    </w:p>
    <w:p w14:paraId="547EF464" w14:textId="77777777" w:rsidR="00262C79" w:rsidRDefault="00262C79" w:rsidP="00262C79">
      <w:pPr>
        <w:spacing w:after="0" w:line="276" w:lineRule="auto"/>
        <w:rPr>
          <w:i/>
          <w:iCs/>
        </w:rPr>
      </w:pPr>
    </w:p>
    <w:p w14:paraId="257294B2" w14:textId="77777777" w:rsidR="00262C79" w:rsidRDefault="00262C79" w:rsidP="00262C79">
      <w:pPr>
        <w:spacing w:after="0" w:line="276" w:lineRule="auto"/>
      </w:pPr>
      <w:r>
        <w:t>Wednesday</w:t>
      </w:r>
    </w:p>
    <w:p w14:paraId="37BF2783" w14:textId="77777777" w:rsidR="00262C79" w:rsidRDefault="00262C79" w:rsidP="00262C79">
      <w:pPr>
        <w:spacing w:after="0" w:line="276" w:lineRule="auto"/>
        <w:rPr>
          <w:i/>
          <w:iCs/>
        </w:rPr>
      </w:pPr>
      <w:r>
        <w:rPr>
          <w:i/>
          <w:iCs/>
        </w:rPr>
        <w:t>Dear Jesus,</w:t>
      </w:r>
    </w:p>
    <w:p w14:paraId="3B5BA4EE" w14:textId="77777777" w:rsidR="00262C79" w:rsidRPr="006C5332" w:rsidRDefault="00262C79" w:rsidP="00262C79">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45D31E38" w14:textId="77777777" w:rsidR="00262C79" w:rsidRDefault="00262C79" w:rsidP="00262C79">
      <w:pPr>
        <w:spacing w:after="0" w:line="276" w:lineRule="auto"/>
        <w:rPr>
          <w:i/>
          <w:iCs/>
        </w:rPr>
      </w:pPr>
    </w:p>
    <w:p w14:paraId="4F3B296D" w14:textId="77777777" w:rsidR="00262C79" w:rsidRDefault="00262C79" w:rsidP="00262C79">
      <w:pPr>
        <w:spacing w:after="0" w:line="276" w:lineRule="auto"/>
        <w:rPr>
          <w:i/>
          <w:iCs/>
        </w:rPr>
      </w:pPr>
    </w:p>
    <w:p w14:paraId="2BB127B2" w14:textId="77777777" w:rsidR="00262C79" w:rsidRDefault="00262C79" w:rsidP="00262C79">
      <w:pPr>
        <w:spacing w:after="0" w:line="276" w:lineRule="auto"/>
      </w:pPr>
      <w:r>
        <w:t>Thursday</w:t>
      </w:r>
    </w:p>
    <w:p w14:paraId="464C9D1F" w14:textId="77777777" w:rsidR="00262C79" w:rsidRDefault="00262C79" w:rsidP="00262C79">
      <w:pPr>
        <w:spacing w:after="0" w:line="276" w:lineRule="auto"/>
        <w:rPr>
          <w:i/>
          <w:iCs/>
        </w:rPr>
      </w:pPr>
      <w:r>
        <w:rPr>
          <w:i/>
          <w:iCs/>
        </w:rPr>
        <w:t>Dear Jesus,</w:t>
      </w:r>
    </w:p>
    <w:p w14:paraId="043496B7" w14:textId="77777777" w:rsidR="00262C79" w:rsidRPr="006C5332" w:rsidRDefault="00262C79" w:rsidP="00262C79">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7086A5E5" w14:textId="77777777" w:rsidR="00262C79" w:rsidRDefault="00262C79" w:rsidP="00262C79">
      <w:pPr>
        <w:spacing w:after="0" w:line="276" w:lineRule="auto"/>
        <w:rPr>
          <w:i/>
          <w:iCs/>
        </w:rPr>
      </w:pPr>
    </w:p>
    <w:p w14:paraId="789743F7" w14:textId="77777777" w:rsidR="00262C79" w:rsidRDefault="00262C79" w:rsidP="00262C79">
      <w:pPr>
        <w:spacing w:after="0" w:line="276" w:lineRule="auto"/>
        <w:rPr>
          <w:i/>
          <w:iCs/>
        </w:rPr>
      </w:pPr>
    </w:p>
    <w:p w14:paraId="5E174BA5" w14:textId="77777777" w:rsidR="00262C79" w:rsidRDefault="00262C79" w:rsidP="00262C79">
      <w:pPr>
        <w:spacing w:after="0" w:line="276" w:lineRule="auto"/>
      </w:pPr>
      <w:r>
        <w:t>Friday</w:t>
      </w:r>
    </w:p>
    <w:p w14:paraId="3EBDEEF4" w14:textId="77777777" w:rsidR="00262C79" w:rsidRDefault="00262C79" w:rsidP="00262C79">
      <w:pPr>
        <w:spacing w:after="0" w:line="276" w:lineRule="auto"/>
        <w:rPr>
          <w:i/>
          <w:iCs/>
        </w:rPr>
      </w:pPr>
      <w:r>
        <w:rPr>
          <w:i/>
          <w:iCs/>
        </w:rPr>
        <w:t>Dear Jesus,</w:t>
      </w:r>
    </w:p>
    <w:p w14:paraId="1784E3B4" w14:textId="77777777" w:rsidR="00262C79" w:rsidRPr="006C5332" w:rsidRDefault="00262C79" w:rsidP="00262C79">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60203ACB" w14:textId="77777777" w:rsidR="00262C79" w:rsidRDefault="00262C79" w:rsidP="00262C79">
      <w:pPr>
        <w:spacing w:after="0" w:line="276" w:lineRule="auto"/>
        <w:rPr>
          <w:i/>
          <w:iCs/>
        </w:rPr>
      </w:pPr>
    </w:p>
    <w:p w14:paraId="4F7C65BF" w14:textId="77777777" w:rsidR="00262C79" w:rsidRDefault="00262C79" w:rsidP="00262C79">
      <w:pPr>
        <w:spacing w:after="0" w:line="276" w:lineRule="auto"/>
        <w:rPr>
          <w:i/>
          <w:iCs/>
        </w:rPr>
      </w:pPr>
    </w:p>
    <w:p w14:paraId="72582EB8" w14:textId="77777777" w:rsidR="00262C79" w:rsidRDefault="00262C79" w:rsidP="00262C79">
      <w:pPr>
        <w:spacing w:after="0" w:line="276" w:lineRule="auto"/>
      </w:pPr>
      <w:r>
        <w:t>Saturday</w:t>
      </w:r>
    </w:p>
    <w:p w14:paraId="3C053CFC" w14:textId="77777777" w:rsidR="00262C79" w:rsidRDefault="00262C79" w:rsidP="00262C79">
      <w:pPr>
        <w:spacing w:after="0" w:line="276" w:lineRule="auto"/>
        <w:rPr>
          <w:i/>
          <w:iCs/>
        </w:rPr>
      </w:pPr>
      <w:r>
        <w:rPr>
          <w:i/>
          <w:iCs/>
        </w:rPr>
        <w:t>Dear Jesus,</w:t>
      </w:r>
    </w:p>
    <w:p w14:paraId="300157DB" w14:textId="77777777" w:rsidR="00262C79" w:rsidRPr="006C5332" w:rsidRDefault="00262C79" w:rsidP="00262C79">
      <w:pPr>
        <w:spacing w:after="0" w:line="276" w:lineRule="auto"/>
        <w:rPr>
          <w:i/>
          <w:iCs/>
        </w:rPr>
      </w:pPr>
      <w:r>
        <w:fldChar w:fldCharType="begin">
          <w:ffData>
            <w:name w:val="Text1"/>
            <w:enabled/>
            <w:calcOnExit w:val="0"/>
            <w:textInput>
              <w:default w:val="Type your daily prayer here"/>
            </w:textInput>
          </w:ffData>
        </w:fldChar>
      </w:r>
      <w:r>
        <w:instrText xml:space="preserve"> FORMTEXT </w:instrText>
      </w:r>
      <w:r>
        <w:fldChar w:fldCharType="separate"/>
      </w:r>
      <w:r>
        <w:rPr>
          <w:noProof/>
        </w:rPr>
        <w:t>Type your daily prayer here</w:t>
      </w:r>
      <w:r>
        <w:fldChar w:fldCharType="end"/>
      </w:r>
    </w:p>
    <w:p w14:paraId="6DAA4861" w14:textId="77777777" w:rsidR="007517C5" w:rsidRPr="006C5332" w:rsidRDefault="007517C5" w:rsidP="006C5332">
      <w:pPr>
        <w:spacing w:after="0" w:line="276" w:lineRule="auto"/>
        <w:rPr>
          <w:i/>
          <w:iCs/>
        </w:rPr>
      </w:pPr>
    </w:p>
    <w:sectPr w:rsidR="007517C5" w:rsidRPr="006C5332">
      <w:footerReference w:type="default" r:id="rId9"/>
      <w:pgSz w:w="12240" w:h="15840"/>
      <w:pgMar w:top="1080" w:right="864" w:bottom="1584"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823B9B" w14:textId="77777777" w:rsidR="006A1D04" w:rsidRDefault="006A1D04">
      <w:pPr>
        <w:spacing w:after="0" w:line="240" w:lineRule="auto"/>
      </w:pPr>
      <w:r>
        <w:separator/>
      </w:r>
    </w:p>
  </w:endnote>
  <w:endnote w:type="continuationSeparator" w:id="0">
    <w:p w14:paraId="1153F636" w14:textId="77777777" w:rsidR="006A1D04" w:rsidRDefault="006A1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852419"/>
      <w:docPartObj>
        <w:docPartGallery w:val="Page Numbers (Bottom of Page)"/>
        <w:docPartUnique/>
      </w:docPartObj>
    </w:sdtPr>
    <w:sdtEndPr>
      <w:rPr>
        <w:noProof/>
      </w:rPr>
    </w:sdtEndPr>
    <w:sdtContent>
      <w:p w14:paraId="645A8040" w14:textId="77777777" w:rsidR="00524388" w:rsidRDefault="000A66FD">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47BA1" w14:textId="77777777" w:rsidR="006A1D04" w:rsidRDefault="006A1D04">
      <w:pPr>
        <w:spacing w:after="0" w:line="240" w:lineRule="auto"/>
      </w:pPr>
      <w:r>
        <w:separator/>
      </w:r>
    </w:p>
  </w:footnote>
  <w:footnote w:type="continuationSeparator" w:id="0">
    <w:p w14:paraId="791BEC47" w14:textId="77777777" w:rsidR="006A1D04" w:rsidRDefault="006A1D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EE2A7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9A831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19E430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0C6C9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D80F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2A46C7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C25A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5E5B4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2F819E8"/>
    <w:lvl w:ilvl="0">
      <w:start w:val="1"/>
      <w:numFmt w:val="decimal"/>
      <w:lvlText w:val="%1."/>
      <w:lvlJc w:val="left"/>
      <w:pPr>
        <w:ind w:left="1080" w:hanging="360"/>
      </w:pPr>
      <w:rPr>
        <w:rFonts w:hint="default"/>
      </w:rPr>
    </w:lvl>
  </w:abstractNum>
  <w:abstractNum w:abstractNumId="9" w15:restartNumberingAfterBreak="0">
    <w:nsid w:val="FFFFFF89"/>
    <w:multiLevelType w:val="singleLevel"/>
    <w:tmpl w:val="C97C334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C190004"/>
    <w:multiLevelType w:val="hybridMultilevel"/>
    <w:tmpl w:val="84A4F6C8"/>
    <w:lvl w:ilvl="0" w:tplc="1C7E5174">
      <w:start w:val="1"/>
      <w:numFmt w:val="bullet"/>
      <w:lvlText w:val=""/>
      <w:lvlJc w:val="left"/>
      <w:pPr>
        <w:tabs>
          <w:tab w:val="num" w:pos="720"/>
        </w:tabs>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385202"/>
    <w:multiLevelType w:val="hybridMultilevel"/>
    <w:tmpl w:val="C13A5756"/>
    <w:lvl w:ilvl="0" w:tplc="EFC0596C">
      <w:start w:val="1"/>
      <w:numFmt w:val="decimal"/>
      <w:lvlText w:val="%1."/>
      <w:lvlJc w:val="left"/>
      <w:pPr>
        <w:tabs>
          <w:tab w:val="num" w:pos="1080"/>
        </w:tabs>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968163">
    <w:abstractNumId w:val="8"/>
  </w:num>
  <w:num w:numId="2" w16cid:durableId="2118602405">
    <w:abstractNumId w:val="8"/>
  </w:num>
  <w:num w:numId="3" w16cid:durableId="315032896">
    <w:abstractNumId w:val="9"/>
  </w:num>
  <w:num w:numId="4" w16cid:durableId="855850506">
    <w:abstractNumId w:val="8"/>
    <w:lvlOverride w:ilvl="0">
      <w:lvl w:ilvl="0">
        <w:start w:val="1"/>
        <w:numFmt w:val="decimal"/>
        <w:lvlText w:val="%1."/>
        <w:lvlJc w:val="left"/>
        <w:pPr>
          <w:tabs>
            <w:tab w:val="num" w:pos="1080"/>
          </w:tabs>
          <w:ind w:left="1080" w:hanging="360"/>
        </w:pPr>
        <w:rPr>
          <w:rFonts w:hint="default"/>
        </w:rPr>
      </w:lvl>
    </w:lvlOverride>
  </w:num>
  <w:num w:numId="5" w16cid:durableId="1287397185">
    <w:abstractNumId w:val="10"/>
  </w:num>
  <w:num w:numId="6" w16cid:durableId="547423673">
    <w:abstractNumId w:val="7"/>
  </w:num>
  <w:num w:numId="7" w16cid:durableId="284194318">
    <w:abstractNumId w:val="6"/>
  </w:num>
  <w:num w:numId="8" w16cid:durableId="542979787">
    <w:abstractNumId w:val="5"/>
  </w:num>
  <w:num w:numId="9" w16cid:durableId="753626807">
    <w:abstractNumId w:val="4"/>
  </w:num>
  <w:num w:numId="10" w16cid:durableId="509418663">
    <w:abstractNumId w:val="3"/>
  </w:num>
  <w:num w:numId="11" w16cid:durableId="217935672">
    <w:abstractNumId w:val="2"/>
  </w:num>
  <w:num w:numId="12" w16cid:durableId="1472139966">
    <w:abstractNumId w:val="1"/>
  </w:num>
  <w:num w:numId="13" w16cid:durableId="169613433">
    <w:abstractNumId w:val="0"/>
  </w:num>
  <w:num w:numId="14" w16cid:durableId="421876066">
    <w:abstractNumId w:val="8"/>
    <w:lvlOverride w:ilvl="0">
      <w:startOverride w:val="1"/>
    </w:lvlOverride>
  </w:num>
  <w:num w:numId="15" w16cid:durableId="1887646490">
    <w:abstractNumId w:val="8"/>
  </w:num>
  <w:num w:numId="16" w16cid:durableId="10485285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332"/>
    <w:rsid w:val="000A66FD"/>
    <w:rsid w:val="00262C79"/>
    <w:rsid w:val="00283463"/>
    <w:rsid w:val="003F22FD"/>
    <w:rsid w:val="003F31CF"/>
    <w:rsid w:val="003F4310"/>
    <w:rsid w:val="00524388"/>
    <w:rsid w:val="00623AB7"/>
    <w:rsid w:val="006A1D04"/>
    <w:rsid w:val="006C5332"/>
    <w:rsid w:val="007517C5"/>
    <w:rsid w:val="00A2398B"/>
    <w:rsid w:val="00AC6DF5"/>
    <w:rsid w:val="00B503BD"/>
    <w:rsid w:val="00B860DB"/>
    <w:rsid w:val="00BB58E9"/>
    <w:rsid w:val="00BC1D60"/>
    <w:rsid w:val="00E73AC0"/>
    <w:rsid w:val="00FC39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1AE48"/>
  <w15:chartTrackingRefBased/>
  <w15:docId w15:val="{C098F2F2-BDDD-454E-A6F4-CA447755A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el/Library/Containers/com.microsoft.Word/Data/Library/Application%20Support/Microsoft/Office/16.0/DTS/en-US%7b210DB979-0AFA-9D45-87F7-4E92C6367F4F%7d/%7b470DDE41-1213-8547-9161-3A5ED01FCB92%7dtf10002069.dotx" TargetMode="External"/></Relationship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4EF8A-48AB-284F-AFF7-52F4025F5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Write a Journal.dotx</Template>
  <TotalTime>35</TotalTime>
  <Pages>13</Pages>
  <Words>1205</Words>
  <Characters>6873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dcterms:created xsi:type="dcterms:W3CDTF">2023-09-11T21:00:00Z</dcterms:created>
  <dcterms:modified xsi:type="dcterms:W3CDTF">2023-09-11T21:36:00Z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